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D2E3B" w14:textId="77777777" w:rsidR="008734D9" w:rsidRDefault="008734D9" w:rsidP="008734D9">
      <w:pPr>
        <w:jc w:val="center"/>
        <w:rPr>
          <w:rFonts w:ascii="Brandon Text Bold" w:hAnsi="Brandon Text Bold"/>
          <w:b/>
          <w:bCs/>
          <w:sz w:val="96"/>
          <w:szCs w:val="96"/>
        </w:rPr>
      </w:pPr>
      <w:r>
        <w:rPr>
          <w:rFonts w:ascii="Brandon Text Bold" w:hAnsi="Brandon Text Bold"/>
          <w:b/>
          <w:bCs/>
          <w:noProof/>
          <w:sz w:val="96"/>
          <w:szCs w:val="96"/>
        </w:rPr>
        <w:drawing>
          <wp:anchor distT="0" distB="0" distL="114300" distR="114300" simplePos="0" relativeHeight="251672576" behindDoc="0" locked="0" layoutInCell="1" allowOverlap="1" wp14:anchorId="3B9618FD" wp14:editId="22B057F7">
            <wp:simplePos x="0" y="0"/>
            <wp:positionH relativeFrom="column">
              <wp:posOffset>1691005</wp:posOffset>
            </wp:positionH>
            <wp:positionV relativeFrom="paragraph">
              <wp:posOffset>-223520</wp:posOffset>
            </wp:positionV>
            <wp:extent cx="2381250" cy="2381250"/>
            <wp:effectExtent l="0" t="0" r="6350" b="6350"/>
            <wp:wrapNone/>
            <wp:docPr id="49522032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220323" name="Grafik 4952203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34170" w14:textId="77777777" w:rsidR="008734D9" w:rsidRDefault="008734D9" w:rsidP="008734D9">
      <w:pPr>
        <w:jc w:val="center"/>
        <w:rPr>
          <w:rFonts w:ascii="Brandon Text Bold" w:hAnsi="Brandon Text Bold"/>
          <w:b/>
          <w:bCs/>
          <w:sz w:val="96"/>
          <w:szCs w:val="96"/>
        </w:rPr>
      </w:pPr>
    </w:p>
    <w:p w14:paraId="08421B6A" w14:textId="4AFFBF3B" w:rsidR="00FA6386" w:rsidRPr="008734D9" w:rsidRDefault="00E17CC6" w:rsidP="008734D9">
      <w:pPr>
        <w:jc w:val="center"/>
        <w:rPr>
          <w:rFonts w:ascii="Brandon Text Bold" w:hAnsi="Brandon Text Bold"/>
          <w:b/>
          <w:bCs/>
          <w:color w:val="C00000"/>
          <w:sz w:val="96"/>
          <w:szCs w:val="96"/>
        </w:rPr>
      </w:pPr>
      <w:r>
        <w:rPr>
          <w:rFonts w:ascii="Brandon Text Bold" w:hAnsi="Brandon Text Bold"/>
          <w:b/>
          <w:bCs/>
          <w:color w:val="C00000"/>
          <w:sz w:val="96"/>
          <w:szCs w:val="96"/>
        </w:rPr>
        <w:br/>
      </w:r>
      <w:r w:rsidR="008734D9" w:rsidRPr="00E17CC6">
        <w:rPr>
          <w:rFonts w:ascii="Brandon Text Bold" w:hAnsi="Brandon Text Bold"/>
          <w:b/>
          <w:bCs/>
          <w:color w:val="C00000"/>
          <w:sz w:val="28"/>
          <w:szCs w:val="28"/>
        </w:rPr>
        <w:br/>
      </w:r>
      <w:r w:rsidR="00963E68" w:rsidRPr="008734D9">
        <w:rPr>
          <w:rFonts w:ascii="Brandon Text Bold" w:hAnsi="Brandon Text Bold"/>
          <w:b/>
          <w:bCs/>
          <w:color w:val="C00000"/>
          <w:sz w:val="96"/>
          <w:szCs w:val="96"/>
        </w:rPr>
        <w:t>PRAXISPORTFOLIO</w:t>
      </w:r>
    </w:p>
    <w:p w14:paraId="6B226E0C" w14:textId="77777777" w:rsidR="00963E68" w:rsidRPr="008734D9" w:rsidRDefault="00963E68" w:rsidP="008734D9">
      <w:pPr>
        <w:jc w:val="center"/>
        <w:rPr>
          <w:rFonts w:ascii="Brandon Text Regular" w:hAnsi="Brandon Text Regular"/>
          <w:sz w:val="28"/>
          <w:szCs w:val="28"/>
        </w:rPr>
      </w:pPr>
      <w:r w:rsidRPr="008734D9">
        <w:rPr>
          <w:rFonts w:ascii="Brandon Text Bold" w:hAnsi="Brandon Text Bold"/>
          <w:b/>
          <w:bCs/>
          <w:sz w:val="56"/>
          <w:szCs w:val="56"/>
        </w:rPr>
        <w:t>HAK.HAS NEUMARKT</w:t>
      </w:r>
      <w:r w:rsidR="008734D9" w:rsidRPr="008734D9">
        <w:rPr>
          <w:rFonts w:ascii="Brandon Text Bold" w:hAnsi="Brandon Text Bold"/>
          <w:b/>
          <w:bCs/>
          <w:sz w:val="56"/>
          <w:szCs w:val="56"/>
        </w:rPr>
        <w:br/>
      </w:r>
      <w:r w:rsidR="008734D9" w:rsidRPr="008734D9">
        <w:rPr>
          <w:rFonts w:ascii="Brandon Text Regular" w:hAnsi="Brandon Text Regular"/>
          <w:sz w:val="28"/>
          <w:szCs w:val="28"/>
        </w:rPr>
        <w:t>Moserkellergasse 15, 5202 Neumarkt</w:t>
      </w:r>
    </w:p>
    <w:p w14:paraId="22E4B993" w14:textId="77777777" w:rsidR="008734D9" w:rsidRDefault="008734D9">
      <w:pPr>
        <w:rPr>
          <w:rFonts w:ascii="Brandon Text Bold" w:hAnsi="Brandon Text Bold"/>
          <w:b/>
          <w:bCs/>
        </w:rPr>
      </w:pPr>
    </w:p>
    <w:p w14:paraId="3BAFEF94" w14:textId="77777777" w:rsidR="008734D9" w:rsidRPr="008734D9" w:rsidRDefault="008734D9">
      <w:pPr>
        <w:rPr>
          <w:rFonts w:ascii="Brandon Text Bold" w:hAnsi="Brandon Text Bold"/>
          <w:b/>
          <w:bCs/>
        </w:rPr>
      </w:pPr>
    </w:p>
    <w:p w14:paraId="6786DCED" w14:textId="77777777" w:rsidR="00963E68" w:rsidRPr="008734D9" w:rsidRDefault="00963E68" w:rsidP="008734D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Brandon Text Bold" w:hAnsi="Brandon Text Bold" w:cs="Tahoma"/>
          <w:b/>
          <w:bCs/>
          <w:sz w:val="32"/>
          <w:szCs w:val="36"/>
        </w:rPr>
      </w:pPr>
      <w:r w:rsidRPr="008734D9">
        <w:rPr>
          <w:rFonts w:ascii="Brandon Text Bold" w:hAnsi="Brandon Text Bold" w:cs="Tahoma"/>
          <w:b/>
          <w:bCs/>
          <w:sz w:val="32"/>
          <w:szCs w:val="36"/>
        </w:rPr>
        <w:t>Name</w:t>
      </w:r>
    </w:p>
    <w:p w14:paraId="3BD659F9" w14:textId="77777777" w:rsidR="00963E68" w:rsidRPr="008734D9" w:rsidRDefault="00963E68" w:rsidP="008734D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Brandon Text Bold" w:hAnsi="Brandon Text Bold" w:cs="Tahoma"/>
          <w:sz w:val="22"/>
        </w:rPr>
      </w:pPr>
      <w:r w:rsidRPr="008734D9">
        <w:rPr>
          <w:rFonts w:ascii="Brandon Text Bold" w:hAnsi="Brandon Text Bold" w:cs="Tahoma"/>
          <w:sz w:val="22"/>
        </w:rPr>
        <w:t xml:space="preserve">Jahrgang (den Sie zum Zeitpunkt der Fertigstellung des Portfolios </w:t>
      </w:r>
      <w:proofErr w:type="gramStart"/>
      <w:r w:rsidRPr="008734D9">
        <w:rPr>
          <w:rFonts w:ascii="Brandon Text Bold" w:hAnsi="Brandon Text Bold" w:cs="Tahoma"/>
          <w:sz w:val="22"/>
        </w:rPr>
        <w:t>besuchen)</w:t>
      </w:r>
      <w:r w:rsidR="008734D9" w:rsidRPr="008734D9">
        <w:rPr>
          <w:rFonts w:ascii="Brandon Text Bold" w:hAnsi="Brandon Text Bold" w:cs="Tahoma"/>
          <w:sz w:val="22"/>
        </w:rPr>
        <w:t>#</w:t>
      </w:r>
      <w:proofErr w:type="gramEnd"/>
    </w:p>
    <w:p w14:paraId="2946722F" w14:textId="77777777" w:rsid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Brandon Text Bold" w:hAnsi="Brandon Text Bold" w:cs="Tahoma"/>
          <w:b/>
          <w:bCs/>
          <w:sz w:val="22"/>
        </w:rPr>
      </w:pPr>
    </w:p>
    <w:p w14:paraId="0E974EEB" w14:textId="77777777" w:rsidR="008734D9" w:rsidRP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Brandon Text Bold" w:hAnsi="Brandon Text Bold" w:cs="Tahoma"/>
          <w:b/>
          <w:bCs/>
          <w:sz w:val="22"/>
        </w:rPr>
      </w:pPr>
    </w:p>
    <w:p w14:paraId="5DBB38AE" w14:textId="77777777" w:rsidR="008734D9" w:rsidRPr="008734D9" w:rsidRDefault="008734D9" w:rsidP="008734D9">
      <w:pPr>
        <w:widowControl w:val="0"/>
        <w:pBdr>
          <w:bottom w:val="single" w:sz="4" w:space="1" w:color="C00000"/>
        </w:pBdr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  <w:r>
        <w:rPr>
          <w:rFonts w:ascii="Brandon Text Bold" w:hAnsi="Brandon Text Bold" w:cs="Tahoma"/>
          <w:b/>
          <w:bCs/>
          <w:sz w:val="22"/>
        </w:rPr>
        <w:t>UNTERNEHMEN:</w:t>
      </w:r>
    </w:p>
    <w:p w14:paraId="727A4499" w14:textId="42AB52B6" w:rsidR="00963E68" w:rsidRPr="008734D9" w:rsidRDefault="00E17CC6" w:rsidP="00E17CC6">
      <w:pPr>
        <w:widowControl w:val="0"/>
        <w:shd w:val="clear" w:color="auto" w:fill="E8E8E8" w:themeFill="background2"/>
        <w:autoSpaceDE w:val="0"/>
        <w:autoSpaceDN w:val="0"/>
        <w:adjustRightInd w:val="0"/>
        <w:spacing w:line="276" w:lineRule="auto"/>
        <w:rPr>
          <w:rFonts w:ascii="Brandon Text Regular" w:hAnsi="Brandon Text Regular" w:cs="Tahoma"/>
          <w:sz w:val="22"/>
        </w:rPr>
      </w:pPr>
      <w:r>
        <w:rPr>
          <w:rFonts w:ascii="Brandon Text Light" w:hAnsi="Brandon Text Light" w:cs="Tahoma"/>
          <w:i/>
          <w:iCs/>
          <w:sz w:val="22"/>
        </w:rPr>
        <w:t>A</w:t>
      </w:r>
      <w:r w:rsidR="00963E68" w:rsidRPr="008734D9">
        <w:rPr>
          <w:rFonts w:ascii="Brandon Text Light" w:hAnsi="Brandon Text Light" w:cs="Tahoma"/>
          <w:i/>
          <w:iCs/>
          <w:sz w:val="22"/>
        </w:rPr>
        <w:t>lle Unternehmen, bei denen Sie einen Teil des Pflichtpraktikums absolviert haben</w:t>
      </w:r>
      <w:r w:rsidR="008734D9">
        <w:rPr>
          <w:rFonts w:ascii="Brandon Text Light" w:hAnsi="Brandon Text Light" w:cs="Tahoma"/>
          <w:i/>
          <w:iCs/>
          <w:sz w:val="22"/>
        </w:rPr>
        <w:t>:</w:t>
      </w:r>
      <w:r w:rsidR="008734D9" w:rsidRPr="008734D9">
        <w:rPr>
          <w:rFonts w:ascii="Brandon Text Light" w:hAnsi="Brandon Text Light" w:cs="Tahoma"/>
          <w:i/>
          <w:iCs/>
          <w:sz w:val="22"/>
        </w:rPr>
        <w:br/>
      </w:r>
      <w:r w:rsidR="008734D9" w:rsidRPr="008734D9">
        <w:rPr>
          <w:rFonts w:ascii="Brandon Text Regular" w:hAnsi="Brandon Text Regular" w:cs="Tahoma"/>
          <w:sz w:val="22"/>
        </w:rPr>
        <w:t>Unternehmen1</w:t>
      </w:r>
      <w:r w:rsidR="008734D9" w:rsidRPr="008734D9">
        <w:rPr>
          <w:rFonts w:ascii="Brandon Text Regular" w:hAnsi="Brandon Text Regular" w:cs="Tahoma"/>
          <w:sz w:val="22"/>
        </w:rPr>
        <w:br/>
        <w:t>Unternehmen2</w:t>
      </w:r>
    </w:p>
    <w:p w14:paraId="57A6962B" w14:textId="77777777" w:rsid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</w:p>
    <w:p w14:paraId="2CDBE1BD" w14:textId="77777777" w:rsid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</w:p>
    <w:p w14:paraId="0A6FDBA4" w14:textId="77777777" w:rsid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</w:p>
    <w:p w14:paraId="0049DD1A" w14:textId="77777777" w:rsidR="008734D9" w:rsidRDefault="008734D9" w:rsidP="008734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</w:p>
    <w:p w14:paraId="2CB3DC9A" w14:textId="77777777" w:rsidR="008734D9" w:rsidRPr="008734D9" w:rsidRDefault="008734D9" w:rsidP="008734D9">
      <w:pPr>
        <w:widowControl w:val="0"/>
        <w:tabs>
          <w:tab w:val="center" w:pos="1701"/>
          <w:tab w:val="center" w:pos="6804"/>
        </w:tabs>
        <w:autoSpaceDE w:val="0"/>
        <w:autoSpaceDN w:val="0"/>
        <w:adjustRightInd w:val="0"/>
        <w:spacing w:line="276" w:lineRule="auto"/>
        <w:jc w:val="both"/>
        <w:rPr>
          <w:rFonts w:ascii="Brandon Text Light" w:hAnsi="Brandon Text Light" w:cs="Tahoma"/>
          <w:sz w:val="22"/>
        </w:rPr>
      </w:pPr>
      <w:r>
        <w:rPr>
          <w:rFonts w:ascii="Brandon Text Light" w:hAnsi="Brandon Text Light" w:cs="Tahoma"/>
          <w:sz w:val="22"/>
        </w:rPr>
        <w:tab/>
      </w:r>
      <w:r w:rsidRPr="008734D9">
        <w:rPr>
          <w:rFonts w:ascii="Brandon Text Light" w:hAnsi="Brandon Text Light" w:cs="Tahoma"/>
          <w:sz w:val="22"/>
        </w:rPr>
        <w:t>………………………………………………………</w:t>
      </w:r>
      <w:r w:rsidRPr="008734D9">
        <w:rPr>
          <w:rFonts w:ascii="Brandon Text Light" w:hAnsi="Brandon Text Light" w:cs="Tahoma"/>
          <w:sz w:val="22"/>
        </w:rPr>
        <w:tab/>
        <w:t>………………………………………………………</w:t>
      </w:r>
    </w:p>
    <w:p w14:paraId="0B22D598" w14:textId="77777777" w:rsidR="00963E68" w:rsidRPr="008734D9" w:rsidRDefault="008734D9" w:rsidP="008734D9">
      <w:pPr>
        <w:widowControl w:val="0"/>
        <w:tabs>
          <w:tab w:val="center" w:pos="1701"/>
          <w:tab w:val="center" w:pos="6804"/>
        </w:tabs>
        <w:autoSpaceDE w:val="0"/>
        <w:autoSpaceDN w:val="0"/>
        <w:adjustRightInd w:val="0"/>
        <w:spacing w:line="276" w:lineRule="auto"/>
        <w:jc w:val="both"/>
        <w:rPr>
          <w:rFonts w:ascii="Brandon Text Bold" w:hAnsi="Brandon Text Bold" w:cs="Tahoma"/>
          <w:b/>
          <w:bCs/>
          <w:sz w:val="22"/>
        </w:rPr>
      </w:pPr>
      <w:r>
        <w:rPr>
          <w:rFonts w:ascii="Brandon Text Bold" w:hAnsi="Brandon Text Bold" w:cs="Tahoma"/>
          <w:b/>
          <w:bCs/>
          <w:sz w:val="22"/>
        </w:rPr>
        <w:t xml:space="preserve"> </w:t>
      </w:r>
      <w:r>
        <w:rPr>
          <w:rFonts w:ascii="Brandon Text Bold" w:hAnsi="Brandon Text Bold" w:cs="Tahoma"/>
          <w:b/>
          <w:bCs/>
          <w:sz w:val="22"/>
        </w:rPr>
        <w:tab/>
      </w:r>
      <w:r w:rsidR="00963E68" w:rsidRPr="008734D9">
        <w:rPr>
          <w:rFonts w:ascii="Brandon Text Bold" w:hAnsi="Brandon Text Bold" w:cs="Tahoma"/>
          <w:b/>
          <w:bCs/>
          <w:sz w:val="22"/>
        </w:rPr>
        <w:t>Abgabetermin</w:t>
      </w:r>
      <w:r>
        <w:rPr>
          <w:rFonts w:ascii="Brandon Text Bold" w:hAnsi="Brandon Text Bold" w:cs="Tahoma"/>
          <w:b/>
          <w:bCs/>
          <w:sz w:val="22"/>
        </w:rPr>
        <w:tab/>
      </w:r>
      <w:r w:rsidR="00963E68" w:rsidRPr="008734D9">
        <w:rPr>
          <w:rFonts w:ascii="Brandon Text Bold" w:hAnsi="Brandon Text Bold" w:cs="Tahoma"/>
          <w:b/>
          <w:bCs/>
          <w:sz w:val="22"/>
        </w:rPr>
        <w:t>Unterschrift der Schülerin/des Schülers</w:t>
      </w:r>
    </w:p>
    <w:p w14:paraId="5268DB52" w14:textId="77777777" w:rsidR="00B842CF" w:rsidRPr="008734D9" w:rsidRDefault="00B842CF">
      <w:pPr>
        <w:rPr>
          <w:rFonts w:ascii="Brandon Text Bold" w:hAnsi="Brandon Text Bold"/>
          <w:b/>
          <w:bCs/>
        </w:rPr>
      </w:pPr>
    </w:p>
    <w:p w14:paraId="1BB2ADFC" w14:textId="77777777" w:rsidR="00B842CF" w:rsidRDefault="00B842CF">
      <w:r>
        <w:br w:type="page"/>
      </w:r>
    </w:p>
    <w:bookmarkStart w:id="0" w:name="_Toc230292367" w:displacedByCustomXml="next"/>
    <w:bookmarkStart w:id="1" w:name="_Toc398820221" w:displacedByCustomXml="next"/>
    <w:bookmarkStart w:id="2" w:name="_Toc398820223" w:displacedByCustomXml="next"/>
    <w:sdt>
      <w:sdtPr>
        <w:rPr>
          <w:rFonts w:asciiTheme="minorHAnsi" w:eastAsiaTheme="minorHAnsi" w:hAnsiTheme="minorHAnsi" w:cstheme="minorBidi"/>
          <w:b w:val="0"/>
          <w:bCs w:val="0"/>
          <w:caps w:val="0"/>
          <w:color w:val="auto"/>
          <w:sz w:val="24"/>
          <w:szCs w:val="24"/>
        </w:rPr>
        <w:id w:val="-7297650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1305DD2" w14:textId="5D2F621C" w:rsidR="00E17CC6" w:rsidRPr="00E17CC6" w:rsidRDefault="00E17CC6" w:rsidP="00E17CC6">
          <w:pPr>
            <w:pStyle w:val="berschrift1"/>
          </w:pPr>
          <w:r w:rsidRPr="00E17CC6">
            <w:t>Inhaltsverzeichnis</w:t>
          </w:r>
          <w:bookmarkEnd w:id="0"/>
        </w:p>
        <w:p w14:paraId="01FFE126" w14:textId="3B4CE944" w:rsidR="00087E8F" w:rsidRDefault="00E17CC6">
          <w:pPr>
            <w:pStyle w:val="Verzeichnis1"/>
            <w:tabs>
              <w:tab w:val="left" w:pos="480"/>
              <w:tab w:val="right" w:leader="dot" w:pos="9062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de-DE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230292367" w:history="1">
            <w:r w:rsidR="00087E8F" w:rsidRPr="000A10C5">
              <w:rPr>
                <w:rStyle w:val="Hyperlink"/>
                <w:noProof/>
              </w:rPr>
              <w:t>1</w:t>
            </w:r>
            <w:r w:rsidR="00087E8F">
              <w:rPr>
                <w:rFonts w:eastAsiaTheme="minorEastAsia"/>
                <w:b w:val="0"/>
                <w:bCs w:val="0"/>
                <w:noProof/>
                <w:sz w:val="24"/>
                <w:szCs w:val="24"/>
                <w:lang w:eastAsia="de-DE"/>
              </w:rPr>
              <w:tab/>
            </w:r>
            <w:r w:rsidR="00087E8F" w:rsidRPr="000A10C5">
              <w:rPr>
                <w:rStyle w:val="Hyperlink"/>
                <w:noProof/>
              </w:rPr>
              <w:t>Inhaltsverzeichnis</w:t>
            </w:r>
            <w:r w:rsidR="00087E8F">
              <w:rPr>
                <w:noProof/>
                <w:webHidden/>
              </w:rPr>
              <w:tab/>
            </w:r>
            <w:r w:rsidR="00087E8F">
              <w:rPr>
                <w:noProof/>
                <w:webHidden/>
              </w:rPr>
              <w:fldChar w:fldCharType="begin"/>
            </w:r>
            <w:r w:rsidR="00087E8F">
              <w:rPr>
                <w:noProof/>
                <w:webHidden/>
              </w:rPr>
              <w:instrText xml:space="preserve"> PAGEREF _Toc230292367 \h </w:instrText>
            </w:r>
            <w:r w:rsidR="00087E8F">
              <w:rPr>
                <w:noProof/>
                <w:webHidden/>
              </w:rPr>
            </w:r>
            <w:r w:rsidR="00087E8F">
              <w:rPr>
                <w:noProof/>
                <w:webHidden/>
              </w:rPr>
              <w:fldChar w:fldCharType="separate"/>
            </w:r>
            <w:r w:rsidR="00087E8F">
              <w:rPr>
                <w:noProof/>
                <w:webHidden/>
              </w:rPr>
              <w:t>2</w:t>
            </w:r>
            <w:r w:rsidR="00087E8F">
              <w:rPr>
                <w:noProof/>
                <w:webHidden/>
              </w:rPr>
              <w:fldChar w:fldCharType="end"/>
            </w:r>
          </w:hyperlink>
        </w:p>
        <w:p w14:paraId="506D2CC5" w14:textId="0A0B7433" w:rsidR="00087E8F" w:rsidRDefault="00087E8F">
          <w:pPr>
            <w:pStyle w:val="Verzeichnis1"/>
            <w:tabs>
              <w:tab w:val="left" w:pos="480"/>
              <w:tab w:val="right" w:leader="dot" w:pos="9062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de-DE"/>
            </w:rPr>
          </w:pPr>
          <w:hyperlink w:anchor="_Toc230292368" w:history="1">
            <w:r w:rsidRPr="000A10C5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b w:val="0"/>
                <w:b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Allgemeine Daten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B63BB" w14:textId="5CA9C6EF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69" w:history="1">
            <w:r w:rsidRPr="000A10C5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Persönliche Daten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D9F1A" w14:textId="0C41CD1E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0" w:history="1">
            <w:r w:rsidRPr="000A10C5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Praxisnachweise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D7BB1" w14:textId="240B9C16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1" w:history="1">
            <w:r w:rsidRPr="000A10C5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Praxistagebuch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F0793" w14:textId="1384E718" w:rsidR="00087E8F" w:rsidRDefault="00087E8F">
          <w:pPr>
            <w:pStyle w:val="Verzeichnis1"/>
            <w:tabs>
              <w:tab w:val="left" w:pos="480"/>
              <w:tab w:val="right" w:leader="dot" w:pos="9062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de-DE"/>
            </w:rPr>
          </w:pPr>
          <w:hyperlink w:anchor="_Toc230292372" w:history="1">
            <w:r w:rsidRPr="000A10C5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b w:val="0"/>
                <w:b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Das Pflichtpraktikum im Detail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256D1" w14:textId="2A25DD0E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3" w:history="1">
            <w:r w:rsidRPr="000A10C5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Bewerbungsunterlagen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93D2F" w14:textId="1634475C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4" w:history="1">
            <w:r w:rsidRPr="000A10C5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Unternehmensportrait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D02D3" w14:textId="63764B2C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5" w:history="1">
            <w:r w:rsidRPr="000A10C5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Beschäftigungsverhältnis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522ED2" w14:textId="38F44149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6" w:history="1">
            <w:r w:rsidRPr="000A10C5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Tätigkeitsprofil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DB03C9" w14:textId="06AFB864" w:rsidR="00087E8F" w:rsidRDefault="00087E8F">
          <w:pPr>
            <w:pStyle w:val="Verzeichnis1"/>
            <w:tabs>
              <w:tab w:val="left" w:pos="480"/>
              <w:tab w:val="right" w:leader="dot" w:pos="9062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de-DE"/>
            </w:rPr>
          </w:pPr>
          <w:hyperlink w:anchor="_Toc230292377" w:history="1">
            <w:r w:rsidRPr="000A10C5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b w:val="0"/>
                <w:b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Selbstreflexion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2CF329" w14:textId="50B955E4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8" w:history="1">
            <w:r w:rsidRPr="000A10C5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Kompetenzen-Check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94E20" w14:textId="1587E943" w:rsidR="00087E8F" w:rsidRDefault="00087E8F">
          <w:pPr>
            <w:pStyle w:val="Verzeichnis2"/>
            <w:tabs>
              <w:tab w:val="left" w:pos="960"/>
              <w:tab w:val="right" w:leader="dot" w:pos="9062"/>
            </w:tabs>
            <w:rPr>
              <w:rFonts w:eastAsiaTheme="minorEastAsia"/>
              <w:i w:val="0"/>
              <w:iCs w:val="0"/>
              <w:noProof/>
              <w:sz w:val="24"/>
              <w:szCs w:val="24"/>
              <w:lang w:eastAsia="de-DE"/>
            </w:rPr>
          </w:pPr>
          <w:hyperlink w:anchor="_Toc230292379" w:history="1">
            <w:r w:rsidRPr="000A10C5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i w:val="0"/>
                <w:iCs w:val="0"/>
                <w:noProof/>
                <w:sz w:val="24"/>
                <w:szCs w:val="24"/>
                <w:lang w:eastAsia="de-DE"/>
              </w:rPr>
              <w:tab/>
            </w:r>
            <w:r w:rsidRPr="000A10C5">
              <w:rPr>
                <w:rStyle w:val="Hyperlink"/>
                <w:noProof/>
              </w:rPr>
              <w:t>Lessons learned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_Toc230292379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C2DA3" w14:textId="66B7008F" w:rsidR="00E17CC6" w:rsidRDefault="00E17CC6">
          <w:r>
            <w:rPr>
              <w:b/>
              <w:bCs/>
              <w:noProof/>
            </w:rPr>
            <w:fldChar w:fldCharType="end"/>
          </w:r>
        </w:p>
      </w:sdtContent>
    </w:sdt>
    <w:p w14:paraId="3BEB6370" w14:textId="251C8223" w:rsidR="00E17CC6" w:rsidRDefault="00E17CC6">
      <w:r>
        <w:br w:type="page"/>
      </w:r>
    </w:p>
    <w:p w14:paraId="30C9642E" w14:textId="1DDCD530" w:rsidR="00B842CF" w:rsidRDefault="00B842CF" w:rsidP="008734D9">
      <w:pPr>
        <w:pStyle w:val="berschrift1"/>
        <w:ind w:left="709" w:hanging="709"/>
      </w:pPr>
      <w:bookmarkStart w:id="3" w:name="_Toc230292368"/>
      <w:r w:rsidRPr="00697F89">
        <w:lastRenderedPageBreak/>
        <w:t>Allgemeine Daten</w:t>
      </w:r>
      <w:bookmarkEnd w:id="1"/>
      <w:bookmarkEnd w:id="3"/>
    </w:p>
    <w:p w14:paraId="10A2B7B2" w14:textId="77777777" w:rsidR="007F6681" w:rsidRDefault="007F6681" w:rsidP="007F6681"/>
    <w:p w14:paraId="70EE3D46" w14:textId="13645697" w:rsidR="003F6F8F" w:rsidRPr="003F6F8F" w:rsidRDefault="00B842CF" w:rsidP="003F6F8F">
      <w:pPr>
        <w:pStyle w:val="berschrift2"/>
      </w:pPr>
      <w:bookmarkStart w:id="4" w:name="_Toc230292369"/>
      <w:r w:rsidRPr="00931B42">
        <w:t>Persönliche Daten</w:t>
      </w:r>
      <w:bookmarkEnd w:id="2"/>
      <w:bookmarkEnd w:id="4"/>
    </w:p>
    <w:p w14:paraId="1A0E9CD6" w14:textId="77777777" w:rsidR="007F6681" w:rsidRPr="007F6681" w:rsidRDefault="007F6681" w:rsidP="007F6681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99"/>
      </w:tblGrid>
      <w:tr w:rsidR="009D37C0" w:rsidRPr="009D37C0" w14:paraId="4E6FCB40" w14:textId="77777777" w:rsidTr="009D37C0">
        <w:tc>
          <w:tcPr>
            <w:tcW w:w="2263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014C0A6A" w14:textId="288B470F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  <w:r w:rsidRPr="009D37C0">
              <w:rPr>
                <w:rFonts w:ascii="Brandon Text Bold" w:hAnsi="Brandon Text Bold" w:cs="Tahoma"/>
                <w:b/>
                <w:bCs/>
              </w:rPr>
              <w:t>Schüler/in</w:t>
            </w:r>
          </w:p>
        </w:tc>
        <w:tc>
          <w:tcPr>
            <w:tcW w:w="6799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5D382852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</w:p>
        </w:tc>
      </w:tr>
      <w:tr w:rsidR="009D37C0" w:rsidRPr="009D37C0" w14:paraId="38D9A532" w14:textId="77777777" w:rsidTr="009D37C0">
        <w:tc>
          <w:tcPr>
            <w:tcW w:w="2263" w:type="dxa"/>
            <w:tcBorders>
              <w:top w:val="single" w:sz="2" w:space="0" w:color="C00000"/>
            </w:tcBorders>
          </w:tcPr>
          <w:p w14:paraId="48FD37A0" w14:textId="4B0179E7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  <w:r w:rsidRPr="009D37C0">
              <w:rPr>
                <w:rFonts w:ascii="Brandon Text Bold" w:hAnsi="Brandon Text Bold" w:cs="Tahoma"/>
                <w:b/>
                <w:bCs/>
              </w:rPr>
              <w:t>Nachname</w:t>
            </w:r>
          </w:p>
        </w:tc>
        <w:tc>
          <w:tcPr>
            <w:tcW w:w="6799" w:type="dxa"/>
            <w:tcBorders>
              <w:top w:val="single" w:sz="2" w:space="0" w:color="C00000"/>
            </w:tcBorders>
          </w:tcPr>
          <w:p w14:paraId="354BD290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6406090F" w14:textId="77777777" w:rsidTr="009D37C0">
        <w:tc>
          <w:tcPr>
            <w:tcW w:w="2263" w:type="dxa"/>
          </w:tcPr>
          <w:p w14:paraId="10A34290" w14:textId="7DF435E2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  <w:r w:rsidRPr="009D37C0">
              <w:rPr>
                <w:rFonts w:ascii="Brandon Text Bold" w:hAnsi="Brandon Text Bold" w:cs="Tahoma"/>
                <w:b/>
                <w:bCs/>
              </w:rPr>
              <w:t>Vorname</w:t>
            </w:r>
          </w:p>
        </w:tc>
        <w:tc>
          <w:tcPr>
            <w:tcW w:w="6799" w:type="dxa"/>
          </w:tcPr>
          <w:p w14:paraId="623D4828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03DBE31F" w14:textId="77777777" w:rsidTr="009D37C0">
        <w:tc>
          <w:tcPr>
            <w:tcW w:w="2263" w:type="dxa"/>
          </w:tcPr>
          <w:p w14:paraId="02E25434" w14:textId="77777777" w:rsidR="009D37C0" w:rsidRPr="009D37C0" w:rsidRDefault="009D37C0" w:rsidP="009D37C0">
            <w:pPr>
              <w:spacing w:line="276" w:lineRule="auto"/>
              <w:rPr>
                <w:rFonts w:ascii="Brandon Text Bold" w:hAnsi="Brandon Text Bold" w:cs="Tahoma"/>
                <w:b/>
                <w:bCs/>
                <w:sz w:val="18"/>
                <w:szCs w:val="18"/>
              </w:rPr>
            </w:pPr>
          </w:p>
        </w:tc>
        <w:tc>
          <w:tcPr>
            <w:tcW w:w="6799" w:type="dxa"/>
          </w:tcPr>
          <w:p w14:paraId="3FC5019E" w14:textId="77777777" w:rsidR="009D37C0" w:rsidRPr="009D37C0" w:rsidRDefault="009D37C0" w:rsidP="009D37C0">
            <w:pPr>
              <w:spacing w:line="276" w:lineRule="auto"/>
              <w:rPr>
                <w:rFonts w:ascii="Brandon Text Bold" w:hAnsi="Brandon Text Bold" w:cs="Tahoma"/>
                <w:b/>
                <w:bCs/>
                <w:sz w:val="18"/>
                <w:szCs w:val="18"/>
              </w:rPr>
            </w:pPr>
          </w:p>
        </w:tc>
      </w:tr>
      <w:tr w:rsidR="009D37C0" w:rsidRPr="009D37C0" w14:paraId="3B76CCFA" w14:textId="77777777" w:rsidTr="009D37C0">
        <w:tc>
          <w:tcPr>
            <w:tcW w:w="2263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56967F2E" w14:textId="52109B6C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  <w:r w:rsidRPr="009D37C0">
              <w:rPr>
                <w:rFonts w:ascii="Brandon Text Bold" w:hAnsi="Brandon Text Bold" w:cs="Tahoma"/>
                <w:b/>
                <w:bCs/>
              </w:rPr>
              <w:t>Adresse:</w:t>
            </w:r>
          </w:p>
        </w:tc>
        <w:tc>
          <w:tcPr>
            <w:tcW w:w="6799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6699F5C7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</w:p>
        </w:tc>
      </w:tr>
      <w:tr w:rsidR="009D37C0" w:rsidRPr="009D37C0" w14:paraId="7B785370" w14:textId="77777777" w:rsidTr="009D37C0">
        <w:tc>
          <w:tcPr>
            <w:tcW w:w="2263" w:type="dxa"/>
            <w:tcBorders>
              <w:top w:val="single" w:sz="2" w:space="0" w:color="C00000"/>
            </w:tcBorders>
          </w:tcPr>
          <w:p w14:paraId="57A26C0F" w14:textId="41B495EA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  <w:r w:rsidRPr="009D37C0">
              <w:rPr>
                <w:rFonts w:ascii="Brandon Text Regular" w:hAnsi="Brandon Text Regular" w:cs="Tahoma"/>
              </w:rPr>
              <w:t>Straße</w:t>
            </w:r>
          </w:p>
        </w:tc>
        <w:tc>
          <w:tcPr>
            <w:tcW w:w="6799" w:type="dxa"/>
            <w:tcBorders>
              <w:top w:val="single" w:sz="2" w:space="0" w:color="C00000"/>
            </w:tcBorders>
          </w:tcPr>
          <w:p w14:paraId="0D18621B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79269A88" w14:textId="77777777" w:rsidTr="009D37C0">
        <w:tc>
          <w:tcPr>
            <w:tcW w:w="2263" w:type="dxa"/>
          </w:tcPr>
          <w:p w14:paraId="43ED89E8" w14:textId="3CDECCEC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  <w:r w:rsidRPr="009D37C0">
              <w:rPr>
                <w:rFonts w:ascii="Brandon Text Regular" w:hAnsi="Brandon Text Regular" w:cs="Tahoma"/>
              </w:rPr>
              <w:t>PLZ/Ort</w:t>
            </w:r>
          </w:p>
        </w:tc>
        <w:tc>
          <w:tcPr>
            <w:tcW w:w="6799" w:type="dxa"/>
          </w:tcPr>
          <w:p w14:paraId="0AD06E5D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4FDAC4E4" w14:textId="77777777" w:rsidTr="009D37C0">
        <w:tc>
          <w:tcPr>
            <w:tcW w:w="2263" w:type="dxa"/>
          </w:tcPr>
          <w:p w14:paraId="78C30061" w14:textId="77777777" w:rsidR="009D37C0" w:rsidRPr="009D37C0" w:rsidRDefault="009D37C0" w:rsidP="009D37C0">
            <w:pPr>
              <w:spacing w:line="276" w:lineRule="auto"/>
              <w:rPr>
                <w:rFonts w:ascii="Brandon Text Bold" w:hAnsi="Brandon Text Bold" w:cs="Tahoma"/>
                <w:b/>
                <w:bCs/>
                <w:sz w:val="18"/>
                <w:szCs w:val="18"/>
              </w:rPr>
            </w:pPr>
          </w:p>
        </w:tc>
        <w:tc>
          <w:tcPr>
            <w:tcW w:w="6799" w:type="dxa"/>
          </w:tcPr>
          <w:p w14:paraId="6BF27761" w14:textId="77777777" w:rsidR="009D37C0" w:rsidRPr="009D37C0" w:rsidRDefault="009D37C0" w:rsidP="009D37C0">
            <w:pPr>
              <w:spacing w:line="276" w:lineRule="auto"/>
              <w:rPr>
                <w:rFonts w:ascii="Brandon Text Bold" w:hAnsi="Brandon Text Bold" w:cs="Tahoma"/>
                <w:b/>
                <w:bCs/>
                <w:sz w:val="18"/>
                <w:szCs w:val="18"/>
              </w:rPr>
            </w:pPr>
          </w:p>
        </w:tc>
      </w:tr>
      <w:tr w:rsidR="009D37C0" w:rsidRPr="009D37C0" w14:paraId="0E071A2F" w14:textId="77777777" w:rsidTr="009D37C0">
        <w:tc>
          <w:tcPr>
            <w:tcW w:w="2263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28E8F7C1" w14:textId="224389B3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  <w:r w:rsidRPr="009D37C0">
              <w:rPr>
                <w:rFonts w:ascii="Brandon Text Bold" w:hAnsi="Brandon Text Bold" w:cs="Tahoma"/>
                <w:b/>
                <w:bCs/>
              </w:rPr>
              <w:t>Kontakt:</w:t>
            </w:r>
          </w:p>
        </w:tc>
        <w:tc>
          <w:tcPr>
            <w:tcW w:w="6799" w:type="dxa"/>
            <w:tcBorders>
              <w:bottom w:val="single" w:sz="2" w:space="0" w:color="C00000"/>
            </w:tcBorders>
            <w:shd w:val="clear" w:color="auto" w:fill="D9D9D9" w:themeFill="background1" w:themeFillShade="D9"/>
          </w:tcPr>
          <w:p w14:paraId="0C756096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Bold" w:hAnsi="Brandon Text Bold" w:cs="Tahoma"/>
                <w:b/>
                <w:bCs/>
              </w:rPr>
            </w:pPr>
          </w:p>
        </w:tc>
      </w:tr>
      <w:tr w:rsidR="009D37C0" w:rsidRPr="009D37C0" w14:paraId="12EF490D" w14:textId="77777777" w:rsidTr="009D37C0">
        <w:tc>
          <w:tcPr>
            <w:tcW w:w="2263" w:type="dxa"/>
            <w:tcBorders>
              <w:top w:val="single" w:sz="2" w:space="0" w:color="C00000"/>
            </w:tcBorders>
          </w:tcPr>
          <w:p w14:paraId="33BDE4C0" w14:textId="52E115D2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  <w:r w:rsidRPr="009D37C0">
              <w:rPr>
                <w:rFonts w:ascii="Brandon Text Regular" w:hAnsi="Brandon Text Regular" w:cs="Tahoma"/>
              </w:rPr>
              <w:t>Telefonnummer:</w:t>
            </w:r>
          </w:p>
        </w:tc>
        <w:tc>
          <w:tcPr>
            <w:tcW w:w="6799" w:type="dxa"/>
            <w:tcBorders>
              <w:top w:val="single" w:sz="2" w:space="0" w:color="C00000"/>
            </w:tcBorders>
          </w:tcPr>
          <w:p w14:paraId="16FD6A9A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7C395053" w14:textId="77777777" w:rsidTr="009D37C0">
        <w:tc>
          <w:tcPr>
            <w:tcW w:w="2263" w:type="dxa"/>
          </w:tcPr>
          <w:p w14:paraId="54886336" w14:textId="0CF1163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  <w:r w:rsidRPr="009D37C0">
              <w:rPr>
                <w:rFonts w:ascii="Brandon Text Regular" w:hAnsi="Brandon Text Regular" w:cs="Tahoma"/>
              </w:rPr>
              <w:t>E-Mail:</w:t>
            </w:r>
          </w:p>
        </w:tc>
        <w:tc>
          <w:tcPr>
            <w:tcW w:w="6799" w:type="dxa"/>
          </w:tcPr>
          <w:p w14:paraId="0F52F2CD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  <w:tr w:rsidR="009D37C0" w:rsidRPr="009D37C0" w14:paraId="2C189E85" w14:textId="77777777" w:rsidTr="009D37C0">
        <w:tc>
          <w:tcPr>
            <w:tcW w:w="2263" w:type="dxa"/>
          </w:tcPr>
          <w:p w14:paraId="1E7A46AE" w14:textId="40B7501C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  <w:r w:rsidRPr="009D37C0">
              <w:rPr>
                <w:rFonts w:ascii="Brandon Text Regular" w:hAnsi="Brandon Text Regular" w:cs="Tahoma"/>
              </w:rPr>
              <w:t>Geburtsdatum:</w:t>
            </w:r>
          </w:p>
        </w:tc>
        <w:tc>
          <w:tcPr>
            <w:tcW w:w="6799" w:type="dxa"/>
          </w:tcPr>
          <w:p w14:paraId="53F6549B" w14:textId="77777777" w:rsidR="009D37C0" w:rsidRPr="009D37C0" w:rsidRDefault="009D37C0" w:rsidP="009D37C0">
            <w:pPr>
              <w:spacing w:before="60" w:after="60" w:line="276" w:lineRule="auto"/>
              <w:rPr>
                <w:rFonts w:ascii="Brandon Text Regular" w:hAnsi="Brandon Text Regular" w:cs="Tahoma"/>
              </w:rPr>
            </w:pPr>
          </w:p>
        </w:tc>
      </w:tr>
    </w:tbl>
    <w:p w14:paraId="45D6ACC9" w14:textId="77777777" w:rsidR="009D37C0" w:rsidRPr="005F5CE1" w:rsidRDefault="009D37C0" w:rsidP="00697F89">
      <w:pPr>
        <w:spacing w:line="276" w:lineRule="auto"/>
        <w:rPr>
          <w:rFonts w:ascii="Tahoma" w:hAnsi="Tahoma" w:cs="Tahoma"/>
        </w:rPr>
      </w:pPr>
    </w:p>
    <w:p w14:paraId="2A80698F" w14:textId="77777777" w:rsidR="00B842CF" w:rsidRDefault="00B842CF" w:rsidP="00B842CF">
      <w:pPr>
        <w:spacing w:line="276" w:lineRule="auto"/>
        <w:rPr>
          <w:rFonts w:ascii="Tahoma" w:hAnsi="Tahoma" w:cs="Tahoma"/>
        </w:rPr>
      </w:pPr>
    </w:p>
    <w:p w14:paraId="1B5E581C" w14:textId="77777777" w:rsidR="00B842CF" w:rsidRDefault="00B842CF" w:rsidP="00B842CF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0D66F6C1" w14:textId="77777777" w:rsidR="00B842CF" w:rsidRPr="00AD4BA1" w:rsidRDefault="00B842CF" w:rsidP="00B842CF">
      <w:pPr>
        <w:spacing w:line="276" w:lineRule="auto"/>
        <w:rPr>
          <w:rFonts w:ascii="Tahoma" w:hAnsi="Tahoma" w:cs="Tahoma"/>
          <w:sz w:val="2"/>
          <w:szCs w:val="2"/>
        </w:rPr>
      </w:pPr>
    </w:p>
    <w:p w14:paraId="383AB395" w14:textId="59C3C9EA" w:rsidR="00B842CF" w:rsidRPr="009D37C0" w:rsidRDefault="00B842CF" w:rsidP="00087E8F">
      <w:pPr>
        <w:pStyle w:val="berschrift2"/>
      </w:pPr>
      <w:bookmarkStart w:id="5" w:name="_Toc398820224"/>
      <w:bookmarkStart w:id="6" w:name="_Toc230292370"/>
      <w:r w:rsidRPr="009D37C0">
        <w:t>Praxisnachweise</w:t>
      </w:r>
      <w:bookmarkEnd w:id="5"/>
      <w:bookmarkEnd w:id="6"/>
    </w:p>
    <w:p w14:paraId="1F8BAD0E" w14:textId="29A45BF4" w:rsidR="00931B42" w:rsidRPr="00931B42" w:rsidRDefault="00931B42" w:rsidP="00931B42">
      <w:pPr>
        <w:pStyle w:val="Arbeitshinweis"/>
        <w:rPr>
          <w:rFonts w:ascii="Brandon Text Medium" w:hAnsi="Brandon Text Medium"/>
        </w:rPr>
      </w:pPr>
      <w:r w:rsidRPr="00931B42">
        <w:rPr>
          <w:rFonts w:ascii="Brandon Text Medium" w:hAnsi="Brandon Text Medium"/>
        </w:rPr>
        <w:t>Arbeitshinweis: (ist vor Abgabe zu löschen)</w:t>
      </w:r>
    </w:p>
    <w:p w14:paraId="3F0833C5" w14:textId="41C9CCB5" w:rsidR="00B842CF" w:rsidRDefault="00B842CF" w:rsidP="00931B42">
      <w:pPr>
        <w:pStyle w:val="Arbeitshinweis"/>
      </w:pPr>
      <w:r w:rsidRPr="00931B42">
        <w:t>Sämtliche Praxisnachweise sind ausgefüllt und vom Praxisunternehmen unterschrieben beizulegen.</w:t>
      </w:r>
    </w:p>
    <w:p w14:paraId="0C443E84" w14:textId="5185429D" w:rsidR="009D37C0" w:rsidRDefault="009D37C0" w:rsidP="00931B42">
      <w:pPr>
        <w:pStyle w:val="Arbeitshinweis"/>
      </w:pPr>
      <w:r>
        <w:t xml:space="preserve">Verwenden Sie die Vorlage </w:t>
      </w:r>
    </w:p>
    <w:p w14:paraId="6C8D51E8" w14:textId="77777777" w:rsidR="009D37C0" w:rsidRDefault="009D37C0" w:rsidP="009D37C0"/>
    <w:p w14:paraId="12BF0E05" w14:textId="77777777" w:rsidR="009D37C0" w:rsidRDefault="009D37C0" w:rsidP="009D37C0"/>
    <w:p w14:paraId="0F53F95F" w14:textId="77777777" w:rsidR="009D37C0" w:rsidRDefault="009D37C0" w:rsidP="009D37C0"/>
    <w:p w14:paraId="0617DAD3" w14:textId="77777777" w:rsidR="009D37C0" w:rsidRDefault="009D37C0" w:rsidP="009D37C0"/>
    <w:p w14:paraId="5C327943" w14:textId="77777777" w:rsidR="009D37C0" w:rsidRPr="00931B42" w:rsidRDefault="009D37C0" w:rsidP="009D37C0"/>
    <w:p w14:paraId="0575A4F1" w14:textId="2AC04B2F" w:rsidR="009D37C0" w:rsidRDefault="009D37C0">
      <w:r>
        <w:br w:type="page"/>
      </w:r>
    </w:p>
    <w:p w14:paraId="5449DF43" w14:textId="55463D90" w:rsidR="00697F89" w:rsidRPr="0089493E" w:rsidRDefault="00B842CF" w:rsidP="00087E8F">
      <w:pPr>
        <w:pStyle w:val="berschrift2"/>
      </w:pPr>
      <w:bookmarkStart w:id="7" w:name="_Toc398820225"/>
      <w:bookmarkStart w:id="8" w:name="_Toc230292371"/>
      <w:r w:rsidRPr="00B842CF">
        <w:lastRenderedPageBreak/>
        <w:t>Praxistagebuch</w:t>
      </w:r>
      <w:bookmarkEnd w:id="7"/>
      <w:bookmarkEnd w:id="8"/>
      <w:r>
        <w:t xml:space="preserve"> </w:t>
      </w:r>
    </w:p>
    <w:p w14:paraId="08E046FC" w14:textId="77777777" w:rsidR="0089493E" w:rsidRPr="00B07EDD" w:rsidRDefault="0089493E" w:rsidP="007F6681">
      <w:pPr>
        <w:pStyle w:val="Arbeitshinweis"/>
      </w:pPr>
      <w:r w:rsidRPr="00B07EDD">
        <w:t xml:space="preserve">Führen Sie detaillierte Aufzeichnungen über Ihre </w:t>
      </w:r>
      <w:r w:rsidRPr="0089493E">
        <w:t>geleisteten</w:t>
      </w:r>
      <w:r w:rsidRPr="00B07EDD">
        <w:t xml:space="preserve"> Praxisstunden.</w:t>
      </w:r>
    </w:p>
    <w:p w14:paraId="4F7EAA2A" w14:textId="77777777" w:rsidR="00697F89" w:rsidRPr="0089493E" w:rsidRDefault="00697F89" w:rsidP="00697F89">
      <w:pPr>
        <w:rPr>
          <w:rFonts w:ascii="Brandon Text Regular" w:hAnsi="Brandon Text Regular" w:cs="Tahoma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3"/>
        <w:gridCol w:w="880"/>
        <w:gridCol w:w="959"/>
        <w:gridCol w:w="830"/>
        <w:gridCol w:w="921"/>
        <w:gridCol w:w="1511"/>
        <w:gridCol w:w="1813"/>
      </w:tblGrid>
      <w:tr w:rsidR="00697F89" w:rsidRPr="0089493E" w14:paraId="6417266F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952DC75" w14:textId="77777777" w:rsidR="00697F89" w:rsidRPr="0089493E" w:rsidRDefault="00697F89" w:rsidP="00CA33F8">
            <w:pPr>
              <w:rPr>
                <w:rFonts w:ascii="Brandon Text Bold" w:hAnsi="Brandon Text Bold" w:cs="Tahoma"/>
                <w:b/>
                <w:bCs/>
                <w:sz w:val="22"/>
                <w:szCs w:val="22"/>
              </w:rPr>
            </w:pP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183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AE04E1F" w14:textId="77777777" w:rsidR="00697F89" w:rsidRPr="0089493E" w:rsidRDefault="00697F89" w:rsidP="00CA33F8">
            <w:pPr>
              <w:jc w:val="center"/>
              <w:rPr>
                <w:rFonts w:ascii="Brandon Text Bold" w:hAnsi="Brandon Text Bold" w:cs="Tahoma"/>
                <w:b/>
                <w:bCs/>
                <w:sz w:val="22"/>
                <w:szCs w:val="22"/>
              </w:rPr>
            </w:pP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t>Uhrzeit</w:t>
            </w: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br/>
              <w:t>von       bis</w:t>
            </w:r>
          </w:p>
        </w:tc>
        <w:tc>
          <w:tcPr>
            <w:tcW w:w="175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14:paraId="5A21B807" w14:textId="77777777" w:rsidR="00697F89" w:rsidRPr="0089493E" w:rsidRDefault="00697F89" w:rsidP="00CA33F8">
            <w:pPr>
              <w:jc w:val="center"/>
              <w:rPr>
                <w:rFonts w:ascii="Brandon Text Bold" w:hAnsi="Brandon Text Bold" w:cs="Tahoma"/>
                <w:b/>
                <w:bCs/>
                <w:sz w:val="22"/>
                <w:szCs w:val="22"/>
              </w:rPr>
            </w:pP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t>Pause</w:t>
            </w: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br/>
              <w:t>von       bis</w:t>
            </w: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A9DCA4B" w14:textId="77777777" w:rsidR="00697F89" w:rsidRPr="0089493E" w:rsidRDefault="00697F89" w:rsidP="00CA33F8">
            <w:pPr>
              <w:jc w:val="center"/>
              <w:rPr>
                <w:rFonts w:ascii="Brandon Text Bold" w:hAnsi="Brandon Text Bold" w:cs="Tahoma"/>
                <w:b/>
                <w:bCs/>
                <w:sz w:val="22"/>
                <w:szCs w:val="22"/>
              </w:rPr>
            </w:pP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t>Anzahl der Stunden</w:t>
            </w: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726692B5" w14:textId="77777777" w:rsidR="00697F89" w:rsidRPr="0089493E" w:rsidRDefault="00697F89" w:rsidP="00CA33F8">
            <w:pPr>
              <w:jc w:val="center"/>
              <w:rPr>
                <w:rFonts w:ascii="Brandon Text Bold" w:hAnsi="Brandon Text Bold" w:cs="Tahoma"/>
                <w:b/>
                <w:bCs/>
                <w:sz w:val="22"/>
                <w:szCs w:val="22"/>
              </w:rPr>
            </w:pPr>
            <w:r w:rsidRPr="0089493E">
              <w:rPr>
                <w:rFonts w:ascii="Brandon Text Bold" w:hAnsi="Brandon Text Bold" w:cs="Tahoma"/>
                <w:b/>
                <w:bCs/>
                <w:sz w:val="22"/>
                <w:szCs w:val="22"/>
              </w:rPr>
              <w:t>Gesamtstunden</w:t>
            </w:r>
          </w:p>
        </w:tc>
      </w:tr>
      <w:tr w:rsidR="00697F89" w:rsidRPr="0089493E" w14:paraId="3421AF02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2A53C1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DBEE60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54BBDB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B79860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5D7037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A6E9EA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5687A1F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4AAADEC4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43BEF7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01B809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FE14D9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2B209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24B7A6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0D81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10287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7985DDB2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0EA5C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9B8724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9C4101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67D6F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6DC65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31FD10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C617A4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2BAE7361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96DDE4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CB40C7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81010A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11A1F1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7E7510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5DD0D5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217C67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2D809A95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8D22BC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7A5F9C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B2D14A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3FA1E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6F42DD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64FCB1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3ED510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5F6D69B7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B722D1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BF79DA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B27670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68325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922831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1C9C1E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E0D35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227F4CEF" w14:textId="77777777" w:rsidTr="007F6681">
        <w:trPr>
          <w:trHeight w:val="312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7D8BEB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6D6235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5D48B2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BAAC68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74F728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3AB086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2A2E0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697F89" w:rsidRPr="0089493E" w14:paraId="5B5DB1CB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B741B9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6101F6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53D92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67BF9E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2EBF01" w14:textId="77777777" w:rsidR="00697F89" w:rsidRPr="0089493E" w:rsidRDefault="00697F89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626273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67D4DB" w14:textId="77777777" w:rsidR="00697F89" w:rsidRPr="0089493E" w:rsidRDefault="00697F89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3D48F222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FE673C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CB3EBE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32BF9D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DB38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0D963E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498B95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07CC2C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20801077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8B4FF1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86BC1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E9F17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E1C79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B29F6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9A316D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6D181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5AD1747E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351F9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0910FD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DD716E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5579A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28DCB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A7A190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EDBF5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70703968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EA761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21BE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B5B0A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45FB6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ACCB4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1BDBE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CFDD78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6539406F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FF58B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FA851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D0E12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5A838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750DF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A5857D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FECE3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2E2C55B0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05ACD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C5AD8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9E9E3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29324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797B8B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856979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2C28F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0A35F9E4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30095D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E4109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5C9E6F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36E9A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0AEAA0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BC7EEB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5DCAB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5B0CC503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79CC8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A8990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03AC0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EABC5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4839D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E0881C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D2762F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594C9719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305361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FB743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A598B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DFF281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6712C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486D47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9528D7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3A4E7DD4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FF197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81F14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123065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D7795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6F8F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99E6F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3E2CE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416B0D8F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63ADB5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BADF4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1D422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7ED9AF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71E56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7B015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EFBE7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7EB71050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CF41C8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1B890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6560B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3BE74F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25763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354F3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2C90AD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558AF1B5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ED86C8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5853C4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924705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BB42D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00ED0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921B8F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37F3A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4175F51F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649B84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AEF88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80801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BF160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BBCC7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9F43E7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FCAC97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767A0C12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0EC299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4C511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CF62E1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1119D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185D1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B7FFF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E47570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6AA86AAD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9ADE81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56E14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0DB96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ECFB4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C30F1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2607D8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07CF4B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09F6EA5A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786A3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90CE9A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52AA0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50F42D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B4604E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DF50C6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2A9DDC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06CA6C0E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D27655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12834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422F6D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22482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360A8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3ED681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7D745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2C177281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BA7C2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3A2D2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E2049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D7A24D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7A1E5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ADC8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1BEB1C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0BDB67DC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1A48B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64E76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0E4078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CC249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A3BADF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44E1F0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9CA7BA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27666DF5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6BEC99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6060E0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71738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69C92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569F1B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22A2A7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6C453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2515A846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FAE4D9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2A4733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FA5ECC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1387D5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4EDA69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1DB46D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9FA1F9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  <w:tr w:rsidR="007F6681" w:rsidRPr="0089493E" w14:paraId="44D7856E" w14:textId="77777777" w:rsidTr="007F6681">
        <w:trPr>
          <w:trHeight w:val="328"/>
        </w:trPr>
        <w:tc>
          <w:tcPr>
            <w:tcW w:w="1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D05F40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E3180E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1EAA07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6D9952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9FC346" w14:textId="77777777" w:rsidR="007F6681" w:rsidRPr="0089493E" w:rsidRDefault="007F6681" w:rsidP="007F6681">
            <w:pPr>
              <w:jc w:val="center"/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12F7DE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BBFCA2" w14:textId="77777777" w:rsidR="007F6681" w:rsidRPr="0089493E" w:rsidRDefault="007F6681" w:rsidP="00CA33F8">
            <w:pPr>
              <w:rPr>
                <w:rFonts w:ascii="Brandon Text Regular" w:hAnsi="Brandon Text Regular" w:cs="Tahoma"/>
                <w:sz w:val="22"/>
                <w:szCs w:val="22"/>
              </w:rPr>
            </w:pPr>
          </w:p>
        </w:tc>
      </w:tr>
    </w:tbl>
    <w:p w14:paraId="347AA997" w14:textId="77777777" w:rsidR="00697F89" w:rsidRPr="0089493E" w:rsidRDefault="00697F89" w:rsidP="00697F89">
      <w:pPr>
        <w:rPr>
          <w:rFonts w:ascii="Brandon Text Regular" w:hAnsi="Brandon Text Regular" w:cs="Tahoma"/>
          <w:sz w:val="22"/>
          <w:szCs w:val="22"/>
        </w:rPr>
      </w:pPr>
    </w:p>
    <w:p w14:paraId="60C8CE76" w14:textId="77777777" w:rsidR="00697F89" w:rsidRPr="0089493E" w:rsidRDefault="00697F89" w:rsidP="00697F89">
      <w:pPr>
        <w:rPr>
          <w:rFonts w:ascii="Brandon Text Regular" w:hAnsi="Brandon Text Regular" w:cs="Tahoma"/>
          <w:sz w:val="22"/>
          <w:szCs w:val="22"/>
        </w:rPr>
      </w:pPr>
    </w:p>
    <w:p w14:paraId="12A55F15" w14:textId="480E8071" w:rsidR="00697F89" w:rsidRPr="0089493E" w:rsidRDefault="007F6681" w:rsidP="007F6681">
      <w:pPr>
        <w:tabs>
          <w:tab w:val="center" w:pos="2268"/>
        </w:tabs>
        <w:ind w:left="426"/>
        <w:rPr>
          <w:rFonts w:ascii="Brandon Text Regular" w:hAnsi="Brandon Text Regular" w:cs="Tahoma"/>
          <w:sz w:val="22"/>
          <w:szCs w:val="22"/>
        </w:rPr>
      </w:pPr>
      <w:r>
        <w:rPr>
          <w:rFonts w:ascii="Brandon Text Regular" w:hAnsi="Brandon Text Regular" w:cs="Tahoma"/>
          <w:sz w:val="22"/>
          <w:szCs w:val="22"/>
        </w:rPr>
        <w:tab/>
      </w:r>
      <w:r w:rsidR="00697F89" w:rsidRPr="0089493E">
        <w:rPr>
          <w:rFonts w:ascii="Brandon Text Regular" w:hAnsi="Brandon Text Regular" w:cs="Tahoma"/>
          <w:sz w:val="22"/>
          <w:szCs w:val="22"/>
        </w:rPr>
        <w:t>………………………………………………………………………</w:t>
      </w:r>
    </w:p>
    <w:p w14:paraId="6A029B70" w14:textId="43A604AF" w:rsidR="00697F89" w:rsidRPr="0089493E" w:rsidRDefault="007F6681" w:rsidP="007F6681">
      <w:pPr>
        <w:tabs>
          <w:tab w:val="center" w:pos="2268"/>
        </w:tabs>
        <w:ind w:left="851"/>
        <w:rPr>
          <w:rFonts w:ascii="Brandon Text Regular" w:hAnsi="Brandon Text Regular" w:cs="Tahoma"/>
        </w:rPr>
      </w:pPr>
      <w:r>
        <w:rPr>
          <w:rFonts w:ascii="Brandon Text Regular" w:hAnsi="Brandon Text Regular" w:cs="Tahoma"/>
          <w:sz w:val="22"/>
          <w:szCs w:val="22"/>
        </w:rPr>
        <w:tab/>
      </w:r>
      <w:r w:rsidR="00697F89" w:rsidRPr="0089493E">
        <w:rPr>
          <w:rFonts w:ascii="Brandon Text Regular" w:hAnsi="Brandon Text Regular" w:cs="Tahoma"/>
          <w:sz w:val="22"/>
          <w:szCs w:val="22"/>
        </w:rPr>
        <w:t>Unterschrift</w:t>
      </w:r>
    </w:p>
    <w:p w14:paraId="01120E27" w14:textId="77777777" w:rsidR="00697F89" w:rsidRPr="00B07EDD" w:rsidRDefault="00697F89" w:rsidP="00B842CF">
      <w:pPr>
        <w:spacing w:line="276" w:lineRule="auto"/>
        <w:rPr>
          <w:rFonts w:ascii="Tahoma" w:hAnsi="Tahoma" w:cs="Tahoma"/>
          <w:sz w:val="22"/>
        </w:rPr>
      </w:pPr>
    </w:p>
    <w:p w14:paraId="27E21B10" w14:textId="77777777" w:rsidR="00B842CF" w:rsidRPr="005F5CE1" w:rsidRDefault="00B842CF" w:rsidP="00697F89">
      <w:pPr>
        <w:pStyle w:val="berschrift1"/>
        <w:rPr>
          <w:noProof/>
        </w:rPr>
      </w:pPr>
      <w:bookmarkStart w:id="9" w:name="_Toc398820226"/>
      <w:bookmarkStart w:id="10" w:name="_Toc230292372"/>
      <w:r>
        <w:rPr>
          <w:noProof/>
        </w:rPr>
        <w:lastRenderedPageBreak/>
        <w:t>Das Pflichtpraktikum im Detail</w:t>
      </w:r>
      <w:bookmarkEnd w:id="9"/>
      <w:bookmarkEnd w:id="10"/>
    </w:p>
    <w:p w14:paraId="28350969" w14:textId="77777777" w:rsidR="00B842CF" w:rsidRDefault="00B842CF" w:rsidP="00B842CF">
      <w:pPr>
        <w:spacing w:line="276" w:lineRule="auto"/>
        <w:rPr>
          <w:rFonts w:ascii="Tahoma" w:hAnsi="Tahoma" w:cs="Tahoma"/>
        </w:rPr>
      </w:pPr>
    </w:p>
    <w:p w14:paraId="2F1E3FE4" w14:textId="77777777" w:rsidR="007F6681" w:rsidRPr="00931B42" w:rsidRDefault="007F6681" w:rsidP="007F6681">
      <w:pPr>
        <w:pStyle w:val="Arbeitshinweis"/>
        <w:rPr>
          <w:rFonts w:ascii="Brandon Text Medium" w:hAnsi="Brandon Text Medium"/>
        </w:rPr>
      </w:pPr>
      <w:r w:rsidRPr="00931B42">
        <w:rPr>
          <w:rFonts w:ascii="Brandon Text Medium" w:hAnsi="Brandon Text Medium"/>
        </w:rPr>
        <w:t>Arbeitshinweis: (ist vor Abgabe zu löschen)</w:t>
      </w:r>
    </w:p>
    <w:p w14:paraId="4923E7A8" w14:textId="703F70B1" w:rsidR="007F6681" w:rsidRDefault="007F6681" w:rsidP="007F6681">
      <w:pPr>
        <w:pStyle w:val="Arbeitshinweis"/>
      </w:pPr>
      <w:r w:rsidRPr="007F6681">
        <w:t xml:space="preserve">Wenn Sie Ihr Pflichtpraktikum in unterschiedlichen Unternehmen absolviert haben, </w:t>
      </w:r>
      <w:r w:rsidRPr="007F6681">
        <w:rPr>
          <w:b/>
          <w:bCs/>
        </w:rPr>
        <w:t xml:space="preserve">fokussieren Sie sich bei der Beantwortung der nachfolgenden Punkte auf jenes Unternehmen, bei dem Sie den Hauptteil des Praktikums absolviert haben. </w:t>
      </w:r>
    </w:p>
    <w:p w14:paraId="1DA664A7" w14:textId="77777777" w:rsidR="00B842CF" w:rsidRPr="005F5CE1" w:rsidRDefault="00B842CF" w:rsidP="00B842CF">
      <w:pPr>
        <w:spacing w:line="276" w:lineRule="auto"/>
        <w:jc w:val="both"/>
        <w:rPr>
          <w:rFonts w:ascii="Tahoma" w:hAnsi="Tahoma" w:cs="Tahoma"/>
        </w:rPr>
      </w:pPr>
    </w:p>
    <w:p w14:paraId="13700EAC" w14:textId="77777777" w:rsidR="00B842CF" w:rsidRPr="00E1619B" w:rsidRDefault="00B842CF" w:rsidP="00087E8F">
      <w:pPr>
        <w:pStyle w:val="berschrift2"/>
      </w:pPr>
      <w:bookmarkStart w:id="11" w:name="_Toc398820227"/>
      <w:bookmarkStart w:id="12" w:name="_Toc230292373"/>
      <w:r>
        <w:t>Bewerbungsunterlagen</w:t>
      </w:r>
      <w:bookmarkEnd w:id="11"/>
      <w:bookmarkEnd w:id="12"/>
    </w:p>
    <w:p w14:paraId="4CEF9235" w14:textId="77777777" w:rsidR="00B842CF" w:rsidRDefault="00B842CF" w:rsidP="00B842CF">
      <w:pPr>
        <w:shd w:val="clear" w:color="auto" w:fill="FFFFFF" w:themeFill="background1"/>
        <w:spacing w:line="276" w:lineRule="auto"/>
        <w:jc w:val="both"/>
        <w:rPr>
          <w:rFonts w:ascii="Tahoma" w:hAnsi="Tahoma" w:cs="Tahoma"/>
        </w:rPr>
      </w:pPr>
    </w:p>
    <w:p w14:paraId="7BFCCC7C" w14:textId="77777777" w:rsidR="007F6681" w:rsidRPr="00931B42" w:rsidRDefault="007F6681" w:rsidP="007F6681">
      <w:pPr>
        <w:pStyle w:val="Arbeitshinweis"/>
        <w:rPr>
          <w:rFonts w:ascii="Brandon Text Medium" w:hAnsi="Brandon Text Medium"/>
        </w:rPr>
      </w:pPr>
      <w:r w:rsidRPr="00931B42">
        <w:rPr>
          <w:rFonts w:ascii="Brandon Text Medium" w:hAnsi="Brandon Text Medium"/>
        </w:rPr>
        <w:t>Arbeitshinweis: (ist vor Abgabe zu löschen)</w:t>
      </w:r>
    </w:p>
    <w:p w14:paraId="2C3DAC3B" w14:textId="02FCE2A4" w:rsidR="007F6681" w:rsidRDefault="007F6681" w:rsidP="007F6681">
      <w:pPr>
        <w:pStyle w:val="Arbeitshinweis"/>
      </w:pPr>
      <w:r>
        <w:t>Legen Sie die Bewerbungsunterlagen bei</w:t>
      </w:r>
      <w:r w:rsidRPr="007F6681">
        <w:rPr>
          <w:b/>
          <w:bCs/>
        </w:rPr>
        <w:t xml:space="preserve"> </w:t>
      </w:r>
    </w:p>
    <w:p w14:paraId="1206A17E" w14:textId="666B2A3B" w:rsidR="007F6681" w:rsidRDefault="007F6681">
      <w:r>
        <w:br w:type="page"/>
      </w:r>
    </w:p>
    <w:p w14:paraId="500CBAF0" w14:textId="66BFC3BB" w:rsidR="00B842CF" w:rsidRPr="00087E8F" w:rsidRDefault="00B842CF" w:rsidP="00087E8F">
      <w:pPr>
        <w:pStyle w:val="berschrift2"/>
      </w:pPr>
      <w:bookmarkStart w:id="13" w:name="_Toc398820228"/>
      <w:bookmarkStart w:id="14" w:name="_Toc230292374"/>
      <w:r w:rsidRPr="00087E8F">
        <w:lastRenderedPageBreak/>
        <w:t>Unternehmensportrait</w:t>
      </w:r>
      <w:bookmarkEnd w:id="13"/>
      <w:bookmarkEnd w:id="14"/>
    </w:p>
    <w:tbl>
      <w:tblPr>
        <w:tblW w:w="90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"/>
        <w:gridCol w:w="3438"/>
        <w:gridCol w:w="5517"/>
      </w:tblGrid>
      <w:tr w:rsidR="00B842CF" w:rsidRPr="000C616B" w14:paraId="2394CC12" w14:textId="77777777" w:rsidTr="00CA33F8">
        <w:trPr>
          <w:trHeight w:val="992"/>
        </w:trPr>
        <w:tc>
          <w:tcPr>
            <w:tcW w:w="3551" w:type="dxa"/>
            <w:gridSpan w:val="2"/>
            <w:vAlign w:val="center"/>
          </w:tcPr>
          <w:p w14:paraId="136C7BE8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Firmenbezeichnung inklusive Rechtsform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2A47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F45DE" w14:paraId="6BCD8B6C" w14:textId="77777777" w:rsidTr="00CA33F8">
        <w:trPr>
          <w:gridBefore w:val="1"/>
          <w:wBefore w:w="113" w:type="dxa"/>
          <w:trHeight w:val="113"/>
        </w:trPr>
        <w:tc>
          <w:tcPr>
            <w:tcW w:w="3438" w:type="dxa"/>
            <w:tcBorders>
              <w:left w:val="nil"/>
              <w:right w:val="nil"/>
            </w:tcBorders>
            <w:vAlign w:val="center"/>
          </w:tcPr>
          <w:p w14:paraId="1E65A60F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A046EB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77AED893" w14:textId="77777777" w:rsidTr="00CA33F8">
        <w:trPr>
          <w:trHeight w:val="1009"/>
        </w:trPr>
        <w:tc>
          <w:tcPr>
            <w:tcW w:w="3551" w:type="dxa"/>
            <w:gridSpan w:val="2"/>
            <w:vAlign w:val="center"/>
          </w:tcPr>
          <w:p w14:paraId="476A9735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Adresse/Website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B886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F45DE" w14:paraId="2E2864F0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right w:val="nil"/>
            </w:tcBorders>
            <w:vAlign w:val="center"/>
          </w:tcPr>
          <w:p w14:paraId="09B76ED3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234C06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617337D3" w14:textId="77777777" w:rsidTr="00CA33F8">
        <w:trPr>
          <w:trHeight w:val="902"/>
        </w:trPr>
        <w:tc>
          <w:tcPr>
            <w:tcW w:w="3551" w:type="dxa"/>
            <w:gridSpan w:val="2"/>
            <w:vAlign w:val="center"/>
          </w:tcPr>
          <w:p w14:paraId="5EB50E19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Wirtschaftssektor/Branche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B6C9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F45DE" w14:paraId="79C6671C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right w:val="nil"/>
            </w:tcBorders>
            <w:vAlign w:val="center"/>
          </w:tcPr>
          <w:p w14:paraId="1C318EB1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3BEB80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6E9C278F" w14:textId="77777777" w:rsidTr="00CA33F8">
        <w:trPr>
          <w:trHeight w:val="1016"/>
        </w:trPr>
        <w:tc>
          <w:tcPr>
            <w:tcW w:w="3551" w:type="dxa"/>
            <w:gridSpan w:val="2"/>
            <w:vAlign w:val="center"/>
          </w:tcPr>
          <w:p w14:paraId="4B6EA6AA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Unternehmensleitbild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AD95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F45DE" w14:paraId="5DC24697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right w:val="nil"/>
            </w:tcBorders>
            <w:vAlign w:val="center"/>
          </w:tcPr>
          <w:p w14:paraId="77A69181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290C1B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47032C" w14:paraId="2BC0E13A" w14:textId="77777777" w:rsidTr="00CA33F8">
        <w:trPr>
          <w:trHeight w:val="941"/>
        </w:trPr>
        <w:tc>
          <w:tcPr>
            <w:tcW w:w="3551" w:type="dxa"/>
            <w:gridSpan w:val="2"/>
            <w:vAlign w:val="center"/>
          </w:tcPr>
          <w:p w14:paraId="011B0672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Corporate Identity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F2FF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</w:pPr>
            <w:proofErr w:type="spellStart"/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  <w:t>z.B.</w:t>
            </w:r>
            <w:proofErr w:type="spellEnd"/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  <w:t xml:space="preserve"> Corporate Design, Logo, Corporate </w:t>
            </w:r>
            <w:proofErr w:type="spellStart"/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  <w:t>Behaviour</w:t>
            </w:r>
            <w:proofErr w:type="spellEnd"/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  <w:t>Dresscode</w:t>
            </w:r>
            <w:proofErr w:type="spellEnd"/>
          </w:p>
        </w:tc>
      </w:tr>
      <w:tr w:rsidR="00B842CF" w:rsidRPr="0047032C" w14:paraId="66F259DE" w14:textId="77777777" w:rsidTr="00CA33F8">
        <w:trPr>
          <w:trHeight w:val="64"/>
        </w:trPr>
        <w:tc>
          <w:tcPr>
            <w:tcW w:w="3551" w:type="dxa"/>
            <w:gridSpan w:val="2"/>
            <w:tcBorders>
              <w:left w:val="nil"/>
              <w:right w:val="nil"/>
            </w:tcBorders>
          </w:tcPr>
          <w:p w14:paraId="218D4314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  <w:lang w:val="en-US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531FA8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  <w:lang w:val="en-US"/>
              </w:rPr>
            </w:pPr>
          </w:p>
        </w:tc>
      </w:tr>
      <w:tr w:rsidR="00B842CF" w:rsidRPr="000C616B" w14:paraId="30B3FD45" w14:textId="77777777" w:rsidTr="00CA33F8">
        <w:trPr>
          <w:trHeight w:val="1013"/>
        </w:trPr>
        <w:tc>
          <w:tcPr>
            <w:tcW w:w="3551" w:type="dxa"/>
            <w:gridSpan w:val="2"/>
            <w:vAlign w:val="center"/>
          </w:tcPr>
          <w:p w14:paraId="7A6E761B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Produkt-/Dienstleistungsportfolio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EF8D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F45DE" w14:paraId="65F08B8B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right w:val="nil"/>
            </w:tcBorders>
          </w:tcPr>
          <w:p w14:paraId="0407FC17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5E9E6D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00964C07" w14:textId="77777777" w:rsidTr="00CA33F8">
        <w:trPr>
          <w:trHeight w:val="1016"/>
        </w:trPr>
        <w:tc>
          <w:tcPr>
            <w:tcW w:w="3551" w:type="dxa"/>
            <w:gridSpan w:val="2"/>
            <w:vAlign w:val="center"/>
          </w:tcPr>
          <w:p w14:paraId="58264C6E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Wirtschaftliche Daten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F83E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z.B. Firmenbuchauszug, Anzahl der Mitarbeiter/innen, ausgewählte Kennzahlen (Exportanteil usw.), Auszug aus dem Geschäftsbericht</w:t>
            </w:r>
          </w:p>
        </w:tc>
      </w:tr>
      <w:tr w:rsidR="00B842CF" w:rsidRPr="00EF45DE" w14:paraId="0639974D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0EF526E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3A0E0C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7A0E74C5" w14:textId="77777777" w:rsidTr="00CA33F8">
        <w:trPr>
          <w:trHeight w:val="1013"/>
        </w:trPr>
        <w:tc>
          <w:tcPr>
            <w:tcW w:w="3551" w:type="dxa"/>
            <w:gridSpan w:val="2"/>
            <w:tcBorders>
              <w:bottom w:val="single" w:sz="4" w:space="0" w:color="auto"/>
            </w:tcBorders>
            <w:vAlign w:val="center"/>
          </w:tcPr>
          <w:p w14:paraId="6A6E11E4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Corporate </w:t>
            </w:r>
            <w:proofErr w:type="spellStart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Social</w:t>
            </w:r>
            <w:proofErr w:type="spellEnd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 </w:t>
            </w:r>
            <w:proofErr w:type="spellStart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Responsibility</w:t>
            </w:r>
            <w:proofErr w:type="spellEnd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-Maßnahmen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40C5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Maßnahmen zur Nachhaltigkeit</w:t>
            </w:r>
          </w:p>
        </w:tc>
      </w:tr>
      <w:tr w:rsidR="00B842CF" w:rsidRPr="00EF45DE" w14:paraId="131C3522" w14:textId="77777777" w:rsidTr="00CA33F8">
        <w:trPr>
          <w:trHeight w:val="113"/>
        </w:trPr>
        <w:tc>
          <w:tcPr>
            <w:tcW w:w="3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A2940B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1621D1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E3331A" w14:paraId="1F4ED8E3" w14:textId="77777777" w:rsidTr="00CA33F8">
        <w:trPr>
          <w:trHeight w:val="113"/>
        </w:trPr>
        <w:tc>
          <w:tcPr>
            <w:tcW w:w="3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2F0389" w14:textId="77777777" w:rsidR="00B842CF" w:rsidRPr="00087E8F" w:rsidRDefault="00B842CF" w:rsidP="00CA33F8">
            <w:pPr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A782B9" w14:textId="77777777" w:rsidR="00B842CF" w:rsidRPr="00087E8F" w:rsidRDefault="00B842CF" w:rsidP="00CA33F8">
            <w:pPr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0B2C86C4" w14:textId="77777777" w:rsidTr="00CA33F8">
        <w:trPr>
          <w:trHeight w:val="1013"/>
        </w:trPr>
        <w:tc>
          <w:tcPr>
            <w:tcW w:w="3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42AD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Sozialleistungen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A1E4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Was leistet Ihr Unternehmen neben Lohn und Gehalt für seine Beschäftigten?</w:t>
            </w:r>
          </w:p>
        </w:tc>
      </w:tr>
      <w:tr w:rsidR="00B842CF" w:rsidRPr="00EF45DE" w14:paraId="178FA9BB" w14:textId="77777777" w:rsidTr="00CA33F8">
        <w:trPr>
          <w:trHeight w:val="113"/>
        </w:trPr>
        <w:tc>
          <w:tcPr>
            <w:tcW w:w="3551" w:type="dxa"/>
            <w:gridSpan w:val="2"/>
            <w:tcBorders>
              <w:left w:val="nil"/>
              <w:right w:val="nil"/>
            </w:tcBorders>
          </w:tcPr>
          <w:p w14:paraId="463AC600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CABBB3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3FE0AC73" w14:textId="77777777" w:rsidTr="00CA33F8">
        <w:trPr>
          <w:trHeight w:val="1013"/>
        </w:trPr>
        <w:tc>
          <w:tcPr>
            <w:tcW w:w="3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F2D64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Unternehmen und Umfeld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59F4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Beschreiben Sie das Unternehmen und sein Umfeld anhand eines Modells (z.B. St Galler Managementmodell)</w:t>
            </w:r>
          </w:p>
        </w:tc>
      </w:tr>
    </w:tbl>
    <w:p w14:paraId="7BD27D7F" w14:textId="70F5ED4B" w:rsidR="00B842CF" w:rsidRPr="00E1619B" w:rsidRDefault="00B842CF" w:rsidP="00087E8F">
      <w:pPr>
        <w:pStyle w:val="berschrift2"/>
      </w:pPr>
      <w:bookmarkStart w:id="15" w:name="_Toc398820229"/>
      <w:bookmarkStart w:id="16" w:name="_Toc230292375"/>
      <w:r>
        <w:lastRenderedPageBreak/>
        <w:t>Beschäftigungsverhältnis</w:t>
      </w:r>
      <w:bookmarkEnd w:id="15"/>
      <w:bookmarkEnd w:id="16"/>
    </w:p>
    <w:p w14:paraId="55256F64" w14:textId="77777777" w:rsidR="00B842CF" w:rsidRDefault="00B842CF" w:rsidP="00B842CF">
      <w:pPr>
        <w:spacing w:line="276" w:lineRule="auto"/>
        <w:rPr>
          <w:rFonts w:ascii="Tahoma" w:hAnsi="Tahoma" w:cs="Tahoma"/>
        </w:rPr>
      </w:pPr>
    </w:p>
    <w:p w14:paraId="08AC9749" w14:textId="77777777" w:rsidR="007F6681" w:rsidRPr="00931B42" w:rsidRDefault="007F6681" w:rsidP="007F6681">
      <w:pPr>
        <w:pStyle w:val="Arbeitshinweis"/>
        <w:rPr>
          <w:rFonts w:ascii="Brandon Text Medium" w:hAnsi="Brandon Text Medium"/>
        </w:rPr>
      </w:pPr>
      <w:r w:rsidRPr="00931B42">
        <w:rPr>
          <w:rFonts w:ascii="Brandon Text Medium" w:hAnsi="Brandon Text Medium"/>
        </w:rPr>
        <w:t>Arbeitshinweis: (ist vor Abgabe zu löschen)</w:t>
      </w:r>
    </w:p>
    <w:p w14:paraId="182F2BB8" w14:textId="77777777" w:rsidR="00B842CF" w:rsidRPr="000C616B" w:rsidRDefault="00B842CF" w:rsidP="007F6681">
      <w:pPr>
        <w:pStyle w:val="Arbeitshinweis"/>
      </w:pPr>
      <w:r w:rsidRPr="000C616B">
        <w:t>Beschreiben Sie Ihr Beschäftigungsverhältnis.</w:t>
      </w:r>
    </w:p>
    <w:p w14:paraId="64ACE3E5" w14:textId="77777777" w:rsidR="00B842CF" w:rsidRPr="005F5CE1" w:rsidRDefault="00B842CF" w:rsidP="00B842CF">
      <w:pPr>
        <w:spacing w:line="276" w:lineRule="auto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7"/>
        <w:gridCol w:w="5525"/>
      </w:tblGrid>
      <w:tr w:rsidR="00B842CF" w:rsidRPr="00EF45DE" w14:paraId="7CA1D259" w14:textId="77777777" w:rsidTr="00CA33F8">
        <w:trPr>
          <w:trHeight w:val="113"/>
        </w:trPr>
        <w:tc>
          <w:tcPr>
            <w:tcW w:w="3547" w:type="dxa"/>
            <w:tcBorders>
              <w:top w:val="nil"/>
              <w:left w:val="nil"/>
              <w:right w:val="nil"/>
            </w:tcBorders>
          </w:tcPr>
          <w:p w14:paraId="57AFAEEB" w14:textId="77777777" w:rsidR="00B842CF" w:rsidRPr="005F5CE1" w:rsidRDefault="00B842CF" w:rsidP="00CA33F8">
            <w:pPr>
              <w:spacing w:line="276" w:lineRule="auto"/>
              <w:rPr>
                <w:rFonts w:ascii="Tahoma" w:hAnsi="Tahoma" w:cs="Tahoma"/>
                <w:i/>
                <w:sz w:val="8"/>
                <w:szCs w:val="8"/>
              </w:rPr>
            </w:pPr>
          </w:p>
        </w:tc>
        <w:tc>
          <w:tcPr>
            <w:tcW w:w="5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64856" w14:textId="77777777" w:rsidR="00B842CF" w:rsidRPr="005F5CE1" w:rsidRDefault="00B842CF" w:rsidP="00CA33F8">
            <w:pPr>
              <w:spacing w:line="276" w:lineRule="auto"/>
              <w:rPr>
                <w:rFonts w:ascii="Tahoma" w:hAnsi="Tahoma" w:cs="Tahoma"/>
                <w:i/>
                <w:sz w:val="8"/>
                <w:szCs w:val="8"/>
              </w:rPr>
            </w:pPr>
          </w:p>
        </w:tc>
      </w:tr>
      <w:tr w:rsidR="00B842CF" w:rsidRPr="000C616B" w14:paraId="5417CA51" w14:textId="77777777" w:rsidTr="00CA33F8">
        <w:trPr>
          <w:trHeight w:val="817"/>
        </w:trPr>
        <w:tc>
          <w:tcPr>
            <w:tcW w:w="3547" w:type="dxa"/>
            <w:vAlign w:val="center"/>
          </w:tcPr>
          <w:p w14:paraId="670F88A1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Beschäftigungsverhältnis </w:t>
            </w:r>
          </w:p>
        </w:tc>
        <w:tc>
          <w:tcPr>
            <w:tcW w:w="5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82B2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z.B. geringfügige Beschäftigung, Teilzeit, kollektivvertragliche Einstufung</w:t>
            </w:r>
          </w:p>
        </w:tc>
      </w:tr>
      <w:tr w:rsidR="00B842CF" w:rsidRPr="00DD17EF" w14:paraId="6F68D0AE" w14:textId="77777777" w:rsidTr="00CA33F8">
        <w:trPr>
          <w:trHeight w:val="113"/>
        </w:trPr>
        <w:tc>
          <w:tcPr>
            <w:tcW w:w="3547" w:type="dxa"/>
            <w:tcBorders>
              <w:left w:val="nil"/>
              <w:right w:val="nil"/>
            </w:tcBorders>
            <w:vAlign w:val="center"/>
          </w:tcPr>
          <w:p w14:paraId="2FB97598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E11ED5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677A42D6" w14:textId="77777777" w:rsidTr="00CA33F8">
        <w:trPr>
          <w:trHeight w:val="1000"/>
        </w:trPr>
        <w:tc>
          <w:tcPr>
            <w:tcW w:w="3547" w:type="dxa"/>
            <w:vAlign w:val="center"/>
          </w:tcPr>
          <w:p w14:paraId="231A946E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Auswirkungen </w:t>
            </w:r>
            <w:proofErr w:type="gramStart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des Dienstverhältnis</w:t>
            </w:r>
            <w:proofErr w:type="gramEnd"/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 in steuer- und sozialversicherungsrechtlicher Hinsicht</w:t>
            </w:r>
          </w:p>
        </w:tc>
        <w:tc>
          <w:tcPr>
            <w:tcW w:w="5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051F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DD17EF" w14:paraId="5FCFA837" w14:textId="77777777" w:rsidTr="00CA33F8">
        <w:trPr>
          <w:trHeight w:val="113"/>
        </w:trPr>
        <w:tc>
          <w:tcPr>
            <w:tcW w:w="3547" w:type="dxa"/>
            <w:tcBorders>
              <w:left w:val="nil"/>
              <w:right w:val="nil"/>
            </w:tcBorders>
            <w:vAlign w:val="center"/>
          </w:tcPr>
          <w:p w14:paraId="5862FE02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B76CA3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64031F72" w14:textId="77777777" w:rsidTr="00CA33F8">
        <w:trPr>
          <w:trHeight w:val="945"/>
        </w:trPr>
        <w:tc>
          <w:tcPr>
            <w:tcW w:w="3547" w:type="dxa"/>
            <w:vAlign w:val="center"/>
          </w:tcPr>
          <w:p w14:paraId="3C75419D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Arbeitsrechtliche Bestimmungen/Besonderheiten des Dienstverhältnisses</w:t>
            </w:r>
          </w:p>
        </w:tc>
        <w:tc>
          <w:tcPr>
            <w:tcW w:w="5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F2A2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z.B. gesetzliche Vorschriften, Kollektivvertrag (Urlaubsanspruch, Wochenarbeitszeit usw.), Betriebsvereinbarungen, Verschwiegenheitsvereinbarung, Zutrittsregelungen, Hygienevorschriften, Sicherheitsvorschriften</w:t>
            </w:r>
          </w:p>
        </w:tc>
      </w:tr>
      <w:tr w:rsidR="00B842CF" w:rsidRPr="00DD17EF" w14:paraId="580C8139" w14:textId="77777777" w:rsidTr="00CA33F8">
        <w:trPr>
          <w:trHeight w:val="113"/>
        </w:trPr>
        <w:tc>
          <w:tcPr>
            <w:tcW w:w="3547" w:type="dxa"/>
            <w:tcBorders>
              <w:left w:val="nil"/>
              <w:right w:val="nil"/>
            </w:tcBorders>
            <w:vAlign w:val="center"/>
          </w:tcPr>
          <w:p w14:paraId="66DA3626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5C328F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3037CE64" w14:textId="77777777" w:rsidTr="00CA33F8">
        <w:trPr>
          <w:trHeight w:val="1000"/>
        </w:trPr>
        <w:tc>
          <w:tcPr>
            <w:tcW w:w="3547" w:type="dxa"/>
            <w:vAlign w:val="center"/>
          </w:tcPr>
          <w:p w14:paraId="72C64969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 xml:space="preserve">Arbeitszeitregelungen </w:t>
            </w:r>
          </w:p>
        </w:tc>
        <w:tc>
          <w:tcPr>
            <w:tcW w:w="5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3BF4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z.B. Arbeitszeiten, Pausenregelungen, Gleitzeit</w:t>
            </w:r>
          </w:p>
        </w:tc>
      </w:tr>
      <w:tr w:rsidR="00B842CF" w:rsidRPr="00DD17EF" w14:paraId="056F34FF" w14:textId="77777777" w:rsidTr="00CA33F8">
        <w:trPr>
          <w:trHeight w:val="113"/>
        </w:trPr>
        <w:tc>
          <w:tcPr>
            <w:tcW w:w="3547" w:type="dxa"/>
            <w:tcBorders>
              <w:left w:val="nil"/>
              <w:right w:val="nil"/>
            </w:tcBorders>
            <w:vAlign w:val="center"/>
          </w:tcPr>
          <w:p w14:paraId="67F5A87E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4DE5A1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</w:p>
        </w:tc>
      </w:tr>
      <w:tr w:rsidR="00B842CF" w:rsidRPr="000C616B" w14:paraId="1AE31E66" w14:textId="77777777" w:rsidTr="00CA33F8">
        <w:trPr>
          <w:trHeight w:val="859"/>
        </w:trPr>
        <w:tc>
          <w:tcPr>
            <w:tcW w:w="3547" w:type="dxa"/>
            <w:vAlign w:val="center"/>
          </w:tcPr>
          <w:p w14:paraId="1650D682" w14:textId="77777777" w:rsidR="00B842CF" w:rsidRPr="00087E8F" w:rsidRDefault="00B842CF" w:rsidP="00CA33F8">
            <w:pPr>
              <w:spacing w:line="276" w:lineRule="auto"/>
              <w:rPr>
                <w:rFonts w:ascii="Brandon Text Regular" w:hAnsi="Brandon Text Regular" w:cs="Tahoma"/>
                <w:sz w:val="21"/>
                <w:szCs w:val="21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1"/>
              </w:rPr>
              <w:t>Ausgewählte Dokumente</w:t>
            </w:r>
          </w:p>
        </w:tc>
        <w:tc>
          <w:tcPr>
            <w:tcW w:w="5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F1B9" w14:textId="77777777" w:rsidR="00B842CF" w:rsidRPr="00087E8F" w:rsidRDefault="00B842CF" w:rsidP="00CA33F8">
            <w:pPr>
              <w:spacing w:line="276" w:lineRule="auto"/>
              <w:jc w:val="both"/>
              <w:rPr>
                <w:rFonts w:ascii="Brandon Text Light" w:hAnsi="Brandon Text Light" w:cs="Tahoma"/>
                <w:i/>
                <w:iCs/>
                <w:sz w:val="21"/>
                <w:szCs w:val="21"/>
              </w:rPr>
            </w:pPr>
            <w:r w:rsidRPr="00087E8F">
              <w:rPr>
                <w:rFonts w:ascii="Brandon Text Light" w:hAnsi="Brandon Text Light" w:cs="Tahoma"/>
                <w:i/>
                <w:iCs/>
                <w:sz w:val="21"/>
                <w:szCs w:val="21"/>
              </w:rPr>
              <w:t>z.B. Dienstzettel, Dienstvertrag, An- und Abmeldung zur Sozialversicherung, Arbeitsplatzbeschreibung</w:t>
            </w:r>
          </w:p>
        </w:tc>
      </w:tr>
    </w:tbl>
    <w:p w14:paraId="161200E1" w14:textId="77777777" w:rsidR="00B842CF" w:rsidRPr="005F5CE1" w:rsidRDefault="00B842CF" w:rsidP="00B842CF">
      <w:pPr>
        <w:spacing w:line="276" w:lineRule="auto"/>
        <w:rPr>
          <w:rFonts w:ascii="Tahoma" w:hAnsi="Tahoma" w:cs="Tahoma"/>
        </w:rPr>
      </w:pPr>
    </w:p>
    <w:p w14:paraId="4BB878B3" w14:textId="77777777" w:rsidR="00B842CF" w:rsidRPr="005F5CE1" w:rsidRDefault="00B842CF" w:rsidP="00B842CF">
      <w:pPr>
        <w:spacing w:line="276" w:lineRule="auto"/>
        <w:rPr>
          <w:rFonts w:ascii="Tahoma" w:hAnsi="Tahoma" w:cs="Tahoma"/>
        </w:rPr>
      </w:pPr>
    </w:p>
    <w:p w14:paraId="7EFB575F" w14:textId="77777777" w:rsidR="00B842CF" w:rsidRDefault="00B842CF" w:rsidP="00B842CF">
      <w:pPr>
        <w:rPr>
          <w:rFonts w:ascii="Tahoma" w:hAnsi="Tahoma" w:cs="Tahoma"/>
          <w:b/>
          <w:bCs/>
          <w:noProof/>
          <w:kern w:val="32"/>
          <w:sz w:val="28"/>
          <w:szCs w:val="32"/>
        </w:rPr>
      </w:pPr>
      <w:r>
        <w:rPr>
          <w:rFonts w:ascii="Tahoma" w:hAnsi="Tahoma" w:cs="Tahoma"/>
          <w:noProof/>
          <w:sz w:val="28"/>
        </w:rPr>
        <w:br w:type="page"/>
      </w:r>
    </w:p>
    <w:p w14:paraId="2887B040" w14:textId="24784484" w:rsidR="00B842CF" w:rsidRPr="00087E8F" w:rsidRDefault="00B842CF" w:rsidP="00087E8F">
      <w:pPr>
        <w:pStyle w:val="berschrift2"/>
      </w:pPr>
      <w:bookmarkStart w:id="17" w:name="_Toc398820230"/>
      <w:bookmarkStart w:id="18" w:name="_Toc230292376"/>
      <w:r>
        <w:lastRenderedPageBreak/>
        <w:t>Tätigkeitsprofil</w:t>
      </w:r>
      <w:bookmarkEnd w:id="17"/>
      <w:bookmarkEnd w:id="18"/>
    </w:p>
    <w:tbl>
      <w:tblPr>
        <w:tblW w:w="9072" w:type="dxa"/>
        <w:tblInd w:w="-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0A0" w:firstRow="1" w:lastRow="0" w:firstColumn="1" w:lastColumn="0" w:noHBand="0" w:noVBand="0"/>
      </w:tblPr>
      <w:tblGrid>
        <w:gridCol w:w="3275"/>
        <w:gridCol w:w="5797"/>
      </w:tblGrid>
      <w:tr w:rsidR="00B842CF" w:rsidRPr="000C616B" w14:paraId="7D689CB1" w14:textId="77777777" w:rsidTr="00CA33F8">
        <w:trPr>
          <w:trHeight w:val="913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45E3" w14:textId="77777777" w:rsidR="00B842CF" w:rsidRPr="000C616B" w:rsidRDefault="00B842CF" w:rsidP="00CA33F8">
            <w:pPr>
              <w:spacing w:line="276" w:lineRule="auto"/>
              <w:rPr>
                <w:rFonts w:ascii="Tahoma" w:hAnsi="Tahoma" w:cs="Tahoma"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Ausgeführte Tätigkeiten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0FFA" w14:textId="77777777" w:rsidR="00B842CF" w:rsidRPr="000C616B" w:rsidRDefault="00B842CF" w:rsidP="00CA33F8">
            <w:pPr>
              <w:spacing w:line="276" w:lineRule="auto"/>
              <w:rPr>
                <w:rFonts w:ascii="Tahoma" w:hAnsi="Tahoma" w:cs="Tahoma"/>
                <w:sz w:val="22"/>
              </w:rPr>
            </w:pPr>
          </w:p>
        </w:tc>
      </w:tr>
      <w:tr w:rsidR="00B842CF" w:rsidRPr="00EF45DE" w14:paraId="1F5D2C77" w14:textId="77777777" w:rsidTr="00CA33F8">
        <w:trPr>
          <w:trHeight w:val="113"/>
        </w:trPr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503F51" w14:textId="77777777" w:rsidR="00B842CF" w:rsidRPr="005F5CE1" w:rsidRDefault="00B842CF" w:rsidP="00CA33F8">
            <w:pPr>
              <w:spacing w:line="276" w:lineRule="auto"/>
              <w:rPr>
                <w:rFonts w:ascii="Tahoma" w:hAnsi="Tahoma" w:cs="Tahoma"/>
                <w:i/>
                <w:sz w:val="8"/>
                <w:szCs w:val="8"/>
              </w:rPr>
            </w:pPr>
          </w:p>
        </w:tc>
        <w:tc>
          <w:tcPr>
            <w:tcW w:w="5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9DA6B" w14:textId="77777777" w:rsidR="00B842CF" w:rsidRPr="005F5CE1" w:rsidRDefault="00B842CF" w:rsidP="00CA33F8">
            <w:pPr>
              <w:pStyle w:val="Listenabsatz"/>
              <w:spacing w:line="276" w:lineRule="auto"/>
              <w:ind w:left="564"/>
              <w:jc w:val="both"/>
              <w:rPr>
                <w:rFonts w:ascii="Tahoma" w:hAnsi="Tahoma" w:cs="Tahoma"/>
                <w:i/>
                <w:sz w:val="8"/>
                <w:szCs w:val="8"/>
              </w:rPr>
            </w:pPr>
          </w:p>
        </w:tc>
      </w:tr>
      <w:tr w:rsidR="00B842CF" w:rsidRPr="000C616B" w14:paraId="5AAE236E" w14:textId="77777777" w:rsidTr="00CA33F8">
        <w:trPr>
          <w:trHeight w:val="998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92CB" w14:textId="77777777" w:rsidR="00B842CF" w:rsidRPr="000C616B" w:rsidRDefault="00B842CF" w:rsidP="00CA33F8">
            <w:pPr>
              <w:spacing w:line="276" w:lineRule="auto"/>
              <w:rPr>
                <w:rFonts w:ascii="Tahoma" w:hAnsi="Tahoma" w:cs="Tahoma"/>
                <w:i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Fachliche, soziale und personale Kompetenzen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4D1D" w14:textId="77777777" w:rsidR="00B842CF" w:rsidRPr="000C616B" w:rsidRDefault="00B842CF" w:rsidP="00CA33F8">
            <w:pPr>
              <w:spacing w:line="276" w:lineRule="auto"/>
              <w:jc w:val="both"/>
              <w:rPr>
                <w:rFonts w:ascii="Tahoma" w:hAnsi="Tahoma" w:cs="Tahoma"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Beschreibung der für Ihre Tätigkeit nötigen Kompetenzen</w:t>
            </w:r>
            <w:r>
              <w:rPr>
                <w:rFonts w:ascii="Tahoma" w:hAnsi="Tahoma" w:cs="Tahoma"/>
                <w:sz w:val="22"/>
              </w:rPr>
              <w:t>.</w:t>
            </w:r>
            <w:r w:rsidRPr="000C616B">
              <w:rPr>
                <w:rFonts w:ascii="Tahoma" w:hAnsi="Tahoma" w:cs="Tahoma"/>
                <w:sz w:val="22"/>
              </w:rPr>
              <w:t xml:space="preserve"> </w:t>
            </w:r>
          </w:p>
        </w:tc>
      </w:tr>
      <w:tr w:rsidR="00B842CF" w:rsidRPr="00EF45DE" w14:paraId="0FFDDEFC" w14:textId="77777777" w:rsidTr="00CA33F8">
        <w:trPr>
          <w:trHeight w:val="113"/>
        </w:trPr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922141" w14:textId="77777777" w:rsidR="00B842CF" w:rsidRPr="005F5CE1" w:rsidRDefault="00B842CF" w:rsidP="00CA33F8">
            <w:pPr>
              <w:spacing w:line="276" w:lineRule="auto"/>
              <w:rPr>
                <w:rFonts w:ascii="Tahoma" w:hAnsi="Tahoma" w:cs="Tahoma"/>
                <w:i/>
                <w:sz w:val="8"/>
                <w:szCs w:val="8"/>
              </w:rPr>
            </w:pPr>
          </w:p>
        </w:tc>
        <w:tc>
          <w:tcPr>
            <w:tcW w:w="5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12A2D7" w14:textId="77777777" w:rsidR="00B842CF" w:rsidRPr="005F5CE1" w:rsidRDefault="00B842CF" w:rsidP="00CA33F8">
            <w:pPr>
              <w:pStyle w:val="Listenabsatz"/>
              <w:spacing w:line="276" w:lineRule="auto"/>
              <w:ind w:left="564"/>
              <w:jc w:val="both"/>
              <w:rPr>
                <w:rFonts w:ascii="Tahoma" w:hAnsi="Tahoma" w:cs="Tahoma"/>
                <w:i/>
                <w:sz w:val="8"/>
                <w:szCs w:val="8"/>
              </w:rPr>
            </w:pPr>
          </w:p>
        </w:tc>
      </w:tr>
      <w:tr w:rsidR="00B842CF" w:rsidRPr="000C616B" w14:paraId="1C5BB440" w14:textId="77777777" w:rsidTr="00CA33F8">
        <w:trPr>
          <w:trHeight w:val="998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2AF6" w14:textId="77777777" w:rsidR="00B842CF" w:rsidRPr="000C616B" w:rsidRDefault="00B842CF" w:rsidP="00CA33F8">
            <w:pPr>
              <w:spacing w:line="276" w:lineRule="auto"/>
              <w:rPr>
                <w:rFonts w:ascii="Tahoma" w:hAnsi="Tahoma" w:cs="Tahoma"/>
                <w:i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Glossar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8CD" w14:textId="77777777" w:rsidR="00B842CF" w:rsidRPr="000C616B" w:rsidRDefault="00B842CF" w:rsidP="00CA33F8">
            <w:pPr>
              <w:spacing w:line="276" w:lineRule="auto"/>
              <w:jc w:val="both"/>
              <w:rPr>
                <w:rFonts w:ascii="Tahoma" w:hAnsi="Tahoma" w:cs="Tahoma"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Erklären Sie für Ihre Tätigkeit typische neue Fachbegriffe</w:t>
            </w:r>
            <w:r>
              <w:rPr>
                <w:rFonts w:ascii="Tahoma" w:hAnsi="Tahoma" w:cs="Tahoma"/>
                <w:sz w:val="22"/>
              </w:rPr>
              <w:t>.</w:t>
            </w:r>
          </w:p>
        </w:tc>
      </w:tr>
      <w:tr w:rsidR="00B842CF" w:rsidRPr="00EF45DE" w14:paraId="4B07D828" w14:textId="77777777" w:rsidTr="00CA33F8">
        <w:trPr>
          <w:trHeight w:val="113"/>
        </w:trPr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1EC270" w14:textId="77777777" w:rsidR="00B842CF" w:rsidRPr="005F5CE1" w:rsidRDefault="00B842CF" w:rsidP="00CA33F8">
            <w:pPr>
              <w:spacing w:line="276" w:lineRule="auto"/>
              <w:rPr>
                <w:rFonts w:ascii="Tahoma" w:hAnsi="Tahoma" w:cs="Tahoma"/>
                <w:i/>
                <w:sz w:val="8"/>
                <w:szCs w:val="8"/>
              </w:rPr>
            </w:pPr>
          </w:p>
        </w:tc>
        <w:tc>
          <w:tcPr>
            <w:tcW w:w="5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5E53C" w14:textId="77777777" w:rsidR="00B842CF" w:rsidRPr="005F5CE1" w:rsidRDefault="00B842CF" w:rsidP="00CA33F8">
            <w:pPr>
              <w:pStyle w:val="Listenabsatz"/>
              <w:spacing w:line="276" w:lineRule="auto"/>
              <w:ind w:left="564"/>
              <w:jc w:val="both"/>
              <w:rPr>
                <w:rFonts w:ascii="Tahoma" w:hAnsi="Tahoma" w:cs="Tahoma"/>
                <w:i/>
                <w:sz w:val="8"/>
                <w:szCs w:val="8"/>
              </w:rPr>
            </w:pPr>
          </w:p>
        </w:tc>
      </w:tr>
      <w:tr w:rsidR="00B842CF" w:rsidRPr="000C616B" w14:paraId="008F0B99" w14:textId="77777777" w:rsidTr="00CA33F8">
        <w:trPr>
          <w:trHeight w:val="998"/>
        </w:trPr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5A90" w14:textId="77777777" w:rsidR="00B842CF" w:rsidRPr="000C616B" w:rsidRDefault="00B842CF" w:rsidP="00CA33F8">
            <w:pPr>
              <w:spacing w:line="276" w:lineRule="auto"/>
              <w:rPr>
                <w:rFonts w:ascii="Tahoma" w:hAnsi="Tahoma" w:cs="Tahoma"/>
                <w:i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 xml:space="preserve">Best Practice Beispiel </w:t>
            </w: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0C99" w14:textId="77777777" w:rsidR="00B842CF" w:rsidRPr="000C616B" w:rsidRDefault="00B842CF" w:rsidP="00CA33F8">
            <w:pPr>
              <w:spacing w:line="276" w:lineRule="auto"/>
              <w:jc w:val="both"/>
              <w:rPr>
                <w:rFonts w:ascii="Tahoma" w:hAnsi="Tahoma" w:cs="Tahoma"/>
                <w:sz w:val="22"/>
              </w:rPr>
            </w:pPr>
            <w:r w:rsidRPr="000C616B">
              <w:rPr>
                <w:rFonts w:ascii="Tahoma" w:hAnsi="Tahoma" w:cs="Tahoma"/>
                <w:sz w:val="22"/>
              </w:rPr>
              <w:t>Beschreiben Sie eine ausgewählte Tätigkeit aus Ihrem Aufgabenbereich näher, die für Sie besonders interessant/anspruchsvoll/neu/lehrreich war</w:t>
            </w:r>
            <w:r>
              <w:rPr>
                <w:rFonts w:ascii="Tahoma" w:hAnsi="Tahoma" w:cs="Tahoma"/>
                <w:sz w:val="22"/>
              </w:rPr>
              <w:t>.</w:t>
            </w:r>
            <w:r w:rsidRPr="000C616B">
              <w:rPr>
                <w:rFonts w:ascii="Tahoma" w:hAnsi="Tahoma" w:cs="Tahoma"/>
                <w:sz w:val="22"/>
              </w:rPr>
              <w:t xml:space="preserve"> </w:t>
            </w:r>
          </w:p>
        </w:tc>
      </w:tr>
    </w:tbl>
    <w:p w14:paraId="0ABCA109" w14:textId="77777777" w:rsidR="00B842CF" w:rsidRDefault="00B842CF" w:rsidP="00B842CF">
      <w:pPr>
        <w:spacing w:line="276" w:lineRule="auto"/>
        <w:rPr>
          <w:rFonts w:ascii="Tahoma" w:hAnsi="Tahoma" w:cs="Tahoma"/>
          <w:b/>
        </w:rPr>
      </w:pPr>
    </w:p>
    <w:p w14:paraId="017A8F72" w14:textId="77777777" w:rsidR="00B842CF" w:rsidRDefault="00B842CF" w:rsidP="00B842CF">
      <w:pPr>
        <w:spacing w:line="276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</w:p>
    <w:p w14:paraId="35DE62AE" w14:textId="082985FF" w:rsidR="00B842CF" w:rsidRPr="00087E8F" w:rsidRDefault="00B842CF" w:rsidP="00087E8F">
      <w:pPr>
        <w:pStyle w:val="berschrift1"/>
        <w:rPr>
          <w:noProof/>
        </w:rPr>
      </w:pPr>
      <w:bookmarkStart w:id="19" w:name="_Toc398820231"/>
      <w:bookmarkStart w:id="20" w:name="_Toc230292377"/>
      <w:r>
        <w:rPr>
          <w:noProof/>
        </w:rPr>
        <w:lastRenderedPageBreak/>
        <w:t>Selbstreflexion</w:t>
      </w:r>
      <w:bookmarkEnd w:id="19"/>
      <w:bookmarkEnd w:id="20"/>
    </w:p>
    <w:p w14:paraId="55E5DFF2" w14:textId="4F0B7995" w:rsidR="00B842CF" w:rsidRPr="00087E8F" w:rsidRDefault="00B842CF" w:rsidP="00087E8F">
      <w:pPr>
        <w:pStyle w:val="berschrift2"/>
      </w:pPr>
      <w:bookmarkStart w:id="21" w:name="_Toc398820232"/>
      <w:bookmarkStart w:id="22" w:name="_Toc230292378"/>
      <w:r>
        <w:t>Kompetenzen-Check</w:t>
      </w:r>
      <w:bookmarkEnd w:id="21"/>
      <w:bookmarkEnd w:id="22"/>
    </w:p>
    <w:p w14:paraId="6ECD3D13" w14:textId="77777777" w:rsidR="00B842CF" w:rsidRPr="00087E8F" w:rsidRDefault="00B842CF" w:rsidP="00B842CF">
      <w:pPr>
        <w:spacing w:line="276" w:lineRule="auto"/>
        <w:jc w:val="both"/>
        <w:rPr>
          <w:rFonts w:ascii="Brandon Text Regular" w:hAnsi="Brandon Text Regular" w:cs="Tahoma"/>
          <w:sz w:val="21"/>
          <w:szCs w:val="22"/>
        </w:rPr>
      </w:pPr>
      <w:r w:rsidRPr="00087E8F">
        <w:rPr>
          <w:rFonts w:ascii="Brandon Text Regular" w:hAnsi="Brandon Text Regular" w:cs="Tahoma"/>
          <w:sz w:val="21"/>
          <w:szCs w:val="22"/>
        </w:rPr>
        <w:t>Sie haben nun Ihr Pflichtpraktikum absolviert, viele neue Tätigkeiten kennengelernt und interessante Erfahrungen in der beruflichen Praxis gesammelt. Versuchen Sie anhand der folgenden Aussagen Ihre persönlichen Kompetenzen einzuschätzen:</w:t>
      </w:r>
    </w:p>
    <w:p w14:paraId="52ACECE6" w14:textId="348892D2" w:rsidR="00B842CF" w:rsidRPr="00087E8F" w:rsidRDefault="00087E8F" w:rsidP="00B842CF">
      <w:pPr>
        <w:spacing w:line="276" w:lineRule="auto"/>
        <w:jc w:val="both"/>
        <w:rPr>
          <w:rFonts w:ascii="Brandon Text Regular" w:hAnsi="Brandon Text Regular" w:cs="Tahoma"/>
          <w:sz w:val="22"/>
          <w:szCs w:val="22"/>
        </w:rPr>
      </w:pPr>
      <w:r w:rsidRPr="00087E8F">
        <w:rPr>
          <w:rFonts w:ascii="Brandon Text Regular" w:hAnsi="Brandon Text Regular" w:cs="Tahoma"/>
          <w:noProof/>
          <w:sz w:val="21"/>
          <w:szCs w:val="22"/>
          <w:lang w:eastAsia="zh-CN"/>
        </w:rPr>
        <w:drawing>
          <wp:anchor distT="0" distB="0" distL="114300" distR="114300" simplePos="0" relativeHeight="251668480" behindDoc="0" locked="0" layoutInCell="1" allowOverlap="1" wp14:anchorId="411D2CF4" wp14:editId="79A2AB96">
            <wp:simplePos x="0" y="0"/>
            <wp:positionH relativeFrom="column">
              <wp:posOffset>4777105</wp:posOffset>
            </wp:positionH>
            <wp:positionV relativeFrom="paragraph">
              <wp:posOffset>125730</wp:posOffset>
            </wp:positionV>
            <wp:extent cx="251460" cy="251460"/>
            <wp:effectExtent l="0" t="0" r="2540" b="2540"/>
            <wp:wrapNone/>
            <wp:docPr id="31" name="Grafik 31" descr="C:\Users\i.ackerlauer\AppData\Local\Microsoft\Windows\Temporary Internet Files\Content.IE5\I59047P1\MC900423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C:\Users\i.ackerlauer\AppData\Local\Microsoft\Windows\Temporary Internet Files\Content.IE5\I59047P1\MC900423171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7E8F">
        <w:rPr>
          <w:rFonts w:ascii="Brandon Text Regular" w:hAnsi="Brandon Text Regular" w:cs="Tahoma"/>
          <w:noProof/>
          <w:sz w:val="21"/>
          <w:szCs w:val="22"/>
          <w:lang w:eastAsia="zh-CN"/>
        </w:rPr>
        <w:drawing>
          <wp:anchor distT="0" distB="0" distL="114300" distR="114300" simplePos="0" relativeHeight="251669504" behindDoc="0" locked="0" layoutInCell="1" allowOverlap="1" wp14:anchorId="235102AE" wp14:editId="7675547B">
            <wp:simplePos x="0" y="0"/>
            <wp:positionH relativeFrom="column">
              <wp:posOffset>5330825</wp:posOffset>
            </wp:positionH>
            <wp:positionV relativeFrom="paragraph">
              <wp:posOffset>126365</wp:posOffset>
            </wp:positionV>
            <wp:extent cx="251460" cy="251460"/>
            <wp:effectExtent l="0" t="0" r="0" b="0"/>
            <wp:wrapNone/>
            <wp:docPr id="288" name="Grafik 288" descr="C:\Users\i.ackerlauer\AppData\Local\Microsoft\Windows\Temporary Internet Files\Content.IE5\AQBRZTME\MC900423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i.ackerlauer\AppData\Local\Microsoft\Windows\Temporary Internet Files\Content.IE5\AQBRZTME\MC900423165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71404" w14:textId="24390992" w:rsidR="00B842CF" w:rsidRPr="00087E8F" w:rsidRDefault="00B842CF" w:rsidP="00B842CF">
      <w:pPr>
        <w:spacing w:line="276" w:lineRule="auto"/>
        <w:jc w:val="both"/>
        <w:rPr>
          <w:rFonts w:ascii="Brandon Text Regular" w:hAnsi="Brandon Text Regular" w:cs="Tahoma"/>
          <w:sz w:val="21"/>
          <w:szCs w:val="22"/>
        </w:rPr>
      </w:pPr>
      <w:r w:rsidRPr="00087E8F">
        <w:rPr>
          <w:rFonts w:ascii="Brandon Text Regular" w:hAnsi="Brandon Text Regular" w:cs="Tahoma"/>
          <w:sz w:val="21"/>
          <w:szCs w:val="22"/>
        </w:rPr>
        <w:t>Ich kann…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44"/>
        <w:gridCol w:w="910"/>
        <w:gridCol w:w="908"/>
      </w:tblGrid>
      <w:tr w:rsidR="00B842CF" w:rsidRPr="00087E8F" w14:paraId="5C84C12B" w14:textId="77777777" w:rsidTr="00CA33F8">
        <w:trPr>
          <w:jc w:val="center"/>
        </w:trPr>
        <w:tc>
          <w:tcPr>
            <w:tcW w:w="7804" w:type="dxa"/>
            <w:vAlign w:val="center"/>
          </w:tcPr>
          <w:p w14:paraId="7817B4BE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die im Unterricht erworbenen Kompetenzen in der Berufsrealität umsetzen.</w:t>
            </w:r>
          </w:p>
        </w:tc>
        <w:tc>
          <w:tcPr>
            <w:tcW w:w="990" w:type="dxa"/>
          </w:tcPr>
          <w:p w14:paraId="407DCE51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3560C57B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35DD6440" w14:textId="77777777" w:rsidTr="00CA33F8">
        <w:trPr>
          <w:jc w:val="center"/>
        </w:trPr>
        <w:tc>
          <w:tcPr>
            <w:tcW w:w="7804" w:type="dxa"/>
            <w:vAlign w:val="center"/>
          </w:tcPr>
          <w:p w14:paraId="6BF38561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 xml:space="preserve">… 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einen umfassenden Einblick in die Organisation von meinem Praxisunternehmen geben.</w:t>
            </w:r>
          </w:p>
        </w:tc>
        <w:tc>
          <w:tcPr>
            <w:tcW w:w="990" w:type="dxa"/>
          </w:tcPr>
          <w:p w14:paraId="7850D69E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50465951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2767BCC6" w14:textId="77777777" w:rsidTr="00CA33F8">
        <w:trPr>
          <w:trHeight w:val="670"/>
          <w:jc w:val="center"/>
        </w:trPr>
        <w:tc>
          <w:tcPr>
            <w:tcW w:w="7804" w:type="dxa"/>
            <w:vAlign w:val="center"/>
          </w:tcPr>
          <w:p w14:paraId="095BAD57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über Rechte und Pflichten der Arbeitgeberinnen und Arbeitgeber sowie der Arbeitnehmerinnen und Arbeitnehmer Auskunft geben und diese auf meine unmittelbare berufliche Situation hin reflektieren.</w:t>
            </w:r>
          </w:p>
        </w:tc>
        <w:tc>
          <w:tcPr>
            <w:tcW w:w="990" w:type="dxa"/>
          </w:tcPr>
          <w:p w14:paraId="1D159E0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615C279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386050AB" w14:textId="77777777" w:rsidTr="00CA33F8">
        <w:trPr>
          <w:jc w:val="center"/>
        </w:trPr>
        <w:tc>
          <w:tcPr>
            <w:tcW w:w="7804" w:type="dxa"/>
            <w:vAlign w:val="center"/>
          </w:tcPr>
          <w:p w14:paraId="51C1C781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mich meinen Vorgesetzten sowie Kolleginnen und Kollegen gegenüber korrekt und selbstsicher verhalten.</w:t>
            </w:r>
          </w:p>
        </w:tc>
        <w:tc>
          <w:tcPr>
            <w:tcW w:w="990" w:type="dxa"/>
          </w:tcPr>
          <w:p w14:paraId="120F75F6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762D068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25FAF34E" w14:textId="77777777" w:rsidTr="00CA33F8">
        <w:trPr>
          <w:jc w:val="center"/>
        </w:trPr>
        <w:tc>
          <w:tcPr>
            <w:tcW w:w="7804" w:type="dxa"/>
            <w:vAlign w:val="center"/>
          </w:tcPr>
          <w:p w14:paraId="6203920D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 xml:space="preserve">… bei mir eine positive Grundhaltung zum Arbeitsleben insgesamt und zum konkreten beruflichen Umfeld im Besonderen feststellen. </w:t>
            </w:r>
          </w:p>
        </w:tc>
        <w:tc>
          <w:tcPr>
            <w:tcW w:w="990" w:type="dxa"/>
          </w:tcPr>
          <w:p w14:paraId="3E06E613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29B5293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076A5C5C" w14:textId="77777777" w:rsidTr="00CA33F8">
        <w:trPr>
          <w:jc w:val="center"/>
        </w:trPr>
        <w:tc>
          <w:tcPr>
            <w:tcW w:w="7804" w:type="dxa"/>
            <w:vAlign w:val="center"/>
          </w:tcPr>
          <w:p w14:paraId="2754C663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unternehmerisches Denken und Handeln in meine Tätigkeit einbringen.</w:t>
            </w:r>
          </w:p>
        </w:tc>
        <w:tc>
          <w:tcPr>
            <w:tcW w:w="990" w:type="dxa"/>
          </w:tcPr>
          <w:p w14:paraId="7A4B8FA4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3FD271F3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59C1CB8A" w14:textId="77777777" w:rsidTr="00CA33F8">
        <w:trPr>
          <w:jc w:val="center"/>
        </w:trPr>
        <w:tc>
          <w:tcPr>
            <w:tcW w:w="7804" w:type="dxa"/>
            <w:vAlign w:val="center"/>
          </w:tcPr>
          <w:p w14:paraId="1665EA2D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>mein äußeres Erscheinungsbild, meine Sprache und mein Verhalten situations- und personengerecht gestalten und reflektieren.</w:t>
            </w:r>
          </w:p>
        </w:tc>
        <w:tc>
          <w:tcPr>
            <w:tcW w:w="990" w:type="dxa"/>
          </w:tcPr>
          <w:p w14:paraId="5ED56F0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3D113F9A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  <w:tr w:rsidR="00B842CF" w:rsidRPr="00087E8F" w14:paraId="68389DE9" w14:textId="77777777" w:rsidTr="00CA33F8">
        <w:trPr>
          <w:jc w:val="center"/>
        </w:trPr>
        <w:tc>
          <w:tcPr>
            <w:tcW w:w="7804" w:type="dxa"/>
            <w:vAlign w:val="center"/>
          </w:tcPr>
          <w:p w14:paraId="7AAA49BE" w14:textId="77777777" w:rsidR="00B842CF" w:rsidRPr="00087E8F" w:rsidRDefault="00B842CF" w:rsidP="00CA33F8">
            <w:pPr>
              <w:spacing w:before="40" w:after="40" w:line="276" w:lineRule="auto"/>
              <w:ind w:left="284" w:hanging="284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>…</w:t>
            </w:r>
            <w:r w:rsidRPr="00087E8F">
              <w:rPr>
                <w:rFonts w:ascii="Brandon Text Regular" w:hAnsi="Brandon Text Regular" w:cs="Tahoma"/>
                <w:sz w:val="21"/>
                <w:szCs w:val="22"/>
              </w:rPr>
              <w:tab/>
              <w:t xml:space="preserve">die Bedeutung meiner unternehmerischen Verantwortung erkennen. </w:t>
            </w:r>
          </w:p>
        </w:tc>
        <w:tc>
          <w:tcPr>
            <w:tcW w:w="990" w:type="dxa"/>
          </w:tcPr>
          <w:p w14:paraId="71DBEB57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  <w:tc>
          <w:tcPr>
            <w:tcW w:w="987" w:type="dxa"/>
          </w:tcPr>
          <w:p w14:paraId="1CE06969" w14:textId="77777777" w:rsidR="00B842CF" w:rsidRPr="00087E8F" w:rsidRDefault="00B842CF" w:rsidP="00CA33F8">
            <w:pPr>
              <w:spacing w:before="20" w:after="40" w:line="276" w:lineRule="auto"/>
              <w:jc w:val="both"/>
              <w:rPr>
                <w:rFonts w:ascii="Brandon Text Regular" w:hAnsi="Brandon Text Regular" w:cs="Tahoma"/>
                <w:sz w:val="21"/>
                <w:szCs w:val="22"/>
              </w:rPr>
            </w:pPr>
          </w:p>
        </w:tc>
      </w:tr>
    </w:tbl>
    <w:p w14:paraId="5F0ED965" w14:textId="77777777" w:rsidR="00B842CF" w:rsidRPr="00087E8F" w:rsidRDefault="00B842CF" w:rsidP="00B842CF">
      <w:pPr>
        <w:spacing w:line="276" w:lineRule="auto"/>
        <w:jc w:val="both"/>
        <w:rPr>
          <w:rFonts w:ascii="Brandon Text Regular" w:hAnsi="Brandon Text Regular" w:cs="Tahoma"/>
          <w:sz w:val="22"/>
          <w:szCs w:val="22"/>
        </w:rPr>
      </w:pPr>
    </w:p>
    <w:p w14:paraId="746CA9FF" w14:textId="77777777" w:rsidR="00087E8F" w:rsidRDefault="00087E8F" w:rsidP="00B842CF">
      <w:pPr>
        <w:spacing w:line="276" w:lineRule="auto"/>
        <w:jc w:val="both"/>
        <w:rPr>
          <w:rFonts w:ascii="Brandon Text Regular" w:hAnsi="Brandon Text Regular" w:cs="Tahoma"/>
          <w:sz w:val="22"/>
          <w:szCs w:val="22"/>
        </w:rPr>
      </w:pPr>
    </w:p>
    <w:p w14:paraId="78D4F2BA" w14:textId="77777777" w:rsidR="00087E8F" w:rsidRDefault="00087E8F" w:rsidP="00B842CF">
      <w:pPr>
        <w:spacing w:line="276" w:lineRule="auto"/>
        <w:jc w:val="both"/>
        <w:rPr>
          <w:rFonts w:ascii="Brandon Text Regular" w:hAnsi="Brandon Text Regular" w:cs="Tahoma"/>
          <w:sz w:val="22"/>
          <w:szCs w:val="22"/>
        </w:rPr>
      </w:pPr>
    </w:p>
    <w:p w14:paraId="2A4EB958" w14:textId="58495DCE" w:rsidR="00087E8F" w:rsidRDefault="00087E8F">
      <w:pPr>
        <w:rPr>
          <w:rFonts w:ascii="Brandon Text Regular" w:hAnsi="Brandon Text Regular" w:cs="Tahoma"/>
          <w:sz w:val="22"/>
          <w:szCs w:val="22"/>
        </w:rPr>
      </w:pPr>
      <w:r>
        <w:rPr>
          <w:rFonts w:ascii="Brandon Text Regular" w:hAnsi="Brandon Text Regular" w:cs="Tahoma"/>
          <w:sz w:val="22"/>
          <w:szCs w:val="22"/>
        </w:rPr>
        <w:br w:type="page"/>
      </w:r>
    </w:p>
    <w:p w14:paraId="1F6833DA" w14:textId="77777777" w:rsidR="00B842CF" w:rsidRPr="00E1619B" w:rsidRDefault="00B842CF" w:rsidP="00087E8F">
      <w:pPr>
        <w:pStyle w:val="berschrift2"/>
      </w:pPr>
      <w:bookmarkStart w:id="23" w:name="_Toc398820233"/>
      <w:bookmarkStart w:id="24" w:name="_Toc230292379"/>
      <w:r>
        <w:lastRenderedPageBreak/>
        <w:t>Lessons learned</w:t>
      </w:r>
      <w:bookmarkEnd w:id="23"/>
      <w:bookmarkEnd w:id="24"/>
    </w:p>
    <w:p w14:paraId="7B99EF42" w14:textId="77777777" w:rsidR="00B842CF" w:rsidRPr="000C616B" w:rsidRDefault="00B842CF" w:rsidP="00B842CF">
      <w:pPr>
        <w:spacing w:line="276" w:lineRule="auto"/>
        <w:jc w:val="both"/>
        <w:rPr>
          <w:rFonts w:ascii="Tahoma" w:hAnsi="Tahoma" w:cs="Tahoma"/>
          <w:sz w:val="22"/>
        </w:rPr>
      </w:pPr>
    </w:p>
    <w:p w14:paraId="5B7CB89A" w14:textId="77777777" w:rsidR="00B842CF" w:rsidRPr="00087E8F" w:rsidRDefault="00B842CF" w:rsidP="00B842CF">
      <w:pPr>
        <w:spacing w:line="276" w:lineRule="auto"/>
        <w:jc w:val="both"/>
        <w:rPr>
          <w:rFonts w:ascii="Brandon Text Regular" w:hAnsi="Brandon Text Regular" w:cs="Tahoma"/>
          <w:sz w:val="21"/>
          <w:szCs w:val="22"/>
        </w:rPr>
      </w:pPr>
      <w:r w:rsidRPr="00087E8F">
        <w:rPr>
          <w:rFonts w:ascii="Brandon Text Regular" w:hAnsi="Brandon Text Regular" w:cs="Tahoma"/>
          <w:sz w:val="21"/>
          <w:szCs w:val="22"/>
        </w:rPr>
        <w:t>Dokumentieren Sie die von Ihnen gewonnenen Erkenntnisse und Erfahrungen auf einer A4-Seite. Dabei geht es sowohl um erfreuliche als auch um nicht nutzbringende Aspekte – Was ist gut gelaufen? Was ist weniger gut gelaufen?</w:t>
      </w:r>
    </w:p>
    <w:p w14:paraId="5AC2CEED" w14:textId="77777777" w:rsidR="00B842CF" w:rsidRDefault="00B842CF" w:rsidP="00B842CF">
      <w:pPr>
        <w:spacing w:line="276" w:lineRule="auto"/>
        <w:jc w:val="both"/>
        <w:rPr>
          <w:rFonts w:ascii="Tahoma" w:hAnsi="Tahoma" w:cs="Tahoma"/>
        </w:rPr>
      </w:pPr>
    </w:p>
    <w:p w14:paraId="7E8931E9" w14:textId="77777777" w:rsidR="00B842CF" w:rsidRDefault="00B842CF"/>
    <w:sectPr w:rsidR="00B842CF" w:rsidSect="008734D9">
      <w:headerReference w:type="default" r:id="rId11"/>
      <w:footerReference w:type="default" r:id="rId12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D160E" w14:textId="77777777" w:rsidR="003958AA" w:rsidRDefault="003958AA" w:rsidP="008734D9">
      <w:r>
        <w:separator/>
      </w:r>
    </w:p>
  </w:endnote>
  <w:endnote w:type="continuationSeparator" w:id="0">
    <w:p w14:paraId="72222CBC" w14:textId="77777777" w:rsidR="003958AA" w:rsidRDefault="003958AA" w:rsidP="0087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randon Text Bold">
    <w:panose1 w:val="020B0803020203060203"/>
    <w:charset w:val="4D"/>
    <w:family w:val="swiss"/>
    <w:notTrueType/>
    <w:pitch w:val="variable"/>
    <w:sig w:usb0="A000002F" w:usb1="5000205B" w:usb2="00000000" w:usb3="00000000" w:csb0="0000009B" w:csb1="00000000"/>
  </w:font>
  <w:font w:name="Times New Roman (Überschriften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andon Text Light">
    <w:panose1 w:val="020B0303020203060203"/>
    <w:charset w:val="4D"/>
    <w:family w:val="swiss"/>
    <w:notTrueType/>
    <w:pitch w:val="variable"/>
    <w:sig w:usb0="A000002F" w:usb1="5000205B" w:usb2="00000000" w:usb3="00000000" w:csb0="0000009B" w:csb1="00000000"/>
  </w:font>
  <w:font w:name="Brandon Text Regular">
    <w:panose1 w:val="020B0503020203060203"/>
    <w:charset w:val="4D"/>
    <w:family w:val="swiss"/>
    <w:notTrueType/>
    <w:pitch w:val="variable"/>
    <w:sig w:usb0="A000002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ndon Text Medium">
    <w:panose1 w:val="020B0603020203060203"/>
    <w:charset w:val="4D"/>
    <w:family w:val="swiss"/>
    <w:notTrueType/>
    <w:pitch w:val="variable"/>
    <w:sig w:usb0="A000002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0728" w14:textId="77777777" w:rsidR="008734D9" w:rsidRPr="008734D9" w:rsidRDefault="008734D9" w:rsidP="008734D9">
    <w:pPr>
      <w:pStyle w:val="Fuzeile"/>
      <w:pBdr>
        <w:top w:val="single" w:sz="4" w:space="1" w:color="C00000"/>
      </w:pBdr>
      <w:rPr>
        <w:rFonts w:ascii="Brandon Text Regular" w:hAnsi="Brandon Text Regular"/>
        <w:color w:val="3A3A3A" w:themeColor="background2" w:themeShade="40"/>
        <w:sz w:val="18"/>
        <w:szCs w:val="18"/>
      </w:rPr>
    </w:pP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tab/>
    </w:r>
    <w:r w:rsidRPr="008734D9">
      <w:rPr>
        <w:rFonts w:ascii="Brandon Text Regular" w:hAnsi="Brandon Text Regular"/>
        <w:color w:val="3A3A3A" w:themeColor="background2" w:themeShade="40"/>
        <w:sz w:val="21"/>
        <w:szCs w:val="21"/>
      </w:rPr>
      <w:t xml:space="preserve">Seite </w:t>
    </w:r>
    <w:r w:rsidRPr="008734D9">
      <w:rPr>
        <w:rFonts w:ascii="Brandon Text Bold" w:hAnsi="Brandon Text Bold"/>
        <w:b/>
        <w:bCs/>
        <w:color w:val="3A3A3A" w:themeColor="background2" w:themeShade="40"/>
        <w:sz w:val="21"/>
        <w:szCs w:val="21"/>
      </w:rPr>
      <w:fldChar w:fldCharType="begin"/>
    </w:r>
    <w:r w:rsidRPr="008734D9">
      <w:rPr>
        <w:rFonts w:ascii="Brandon Text Bold" w:hAnsi="Brandon Text Bold"/>
        <w:b/>
        <w:bCs/>
        <w:color w:val="3A3A3A" w:themeColor="background2" w:themeShade="40"/>
        <w:sz w:val="21"/>
        <w:szCs w:val="21"/>
      </w:rPr>
      <w:instrText xml:space="preserve"> PAGE  \* MERGEFORMAT </w:instrText>
    </w:r>
    <w:r w:rsidRPr="008734D9">
      <w:rPr>
        <w:rFonts w:ascii="Brandon Text Bold" w:hAnsi="Brandon Text Bold"/>
        <w:b/>
        <w:bCs/>
        <w:color w:val="3A3A3A" w:themeColor="background2" w:themeShade="40"/>
        <w:sz w:val="21"/>
        <w:szCs w:val="21"/>
      </w:rPr>
      <w:fldChar w:fldCharType="separate"/>
    </w:r>
    <w:r w:rsidRPr="008734D9">
      <w:rPr>
        <w:rFonts w:ascii="Brandon Text Bold" w:hAnsi="Brandon Text Bold"/>
        <w:b/>
        <w:bCs/>
        <w:noProof/>
        <w:color w:val="3A3A3A" w:themeColor="background2" w:themeShade="40"/>
        <w:sz w:val="21"/>
        <w:szCs w:val="21"/>
      </w:rPr>
      <w:t>2</w:t>
    </w:r>
    <w:r w:rsidRPr="008734D9">
      <w:rPr>
        <w:rFonts w:ascii="Brandon Text Bold" w:hAnsi="Brandon Text Bold"/>
        <w:b/>
        <w:bCs/>
        <w:color w:val="3A3A3A" w:themeColor="background2" w:themeShade="40"/>
        <w:sz w:val="21"/>
        <w:szCs w:val="21"/>
      </w:rPr>
      <w:fldChar w:fldCharType="end"/>
    </w: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t xml:space="preserve"> / </w:t>
    </w: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fldChar w:fldCharType="begin"/>
    </w: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instrText xml:space="preserve"> NUMPAGES  \* MERGEFORMAT </w:instrText>
    </w: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fldChar w:fldCharType="separate"/>
    </w:r>
    <w:r w:rsidRPr="008734D9">
      <w:rPr>
        <w:rFonts w:ascii="Brandon Text Regular" w:hAnsi="Brandon Text Regular"/>
        <w:noProof/>
        <w:color w:val="3A3A3A" w:themeColor="background2" w:themeShade="40"/>
        <w:sz w:val="18"/>
        <w:szCs w:val="18"/>
      </w:rPr>
      <w:t>8</w:t>
    </w:r>
    <w:r w:rsidRPr="008734D9">
      <w:rPr>
        <w:rFonts w:ascii="Brandon Text Regular" w:hAnsi="Brandon Text Regular"/>
        <w:color w:val="3A3A3A" w:themeColor="background2" w:themeShade="4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001B0" w14:textId="77777777" w:rsidR="003958AA" w:rsidRDefault="003958AA" w:rsidP="008734D9">
      <w:r>
        <w:separator/>
      </w:r>
    </w:p>
  </w:footnote>
  <w:footnote w:type="continuationSeparator" w:id="0">
    <w:p w14:paraId="59C09602" w14:textId="77777777" w:rsidR="003958AA" w:rsidRDefault="003958AA" w:rsidP="0087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897D5" w14:textId="039FC0B3" w:rsidR="008734D9" w:rsidRPr="008734D9" w:rsidRDefault="008734D9" w:rsidP="008734D9">
    <w:pPr>
      <w:pStyle w:val="Kopfzeile"/>
      <w:pBdr>
        <w:bottom w:val="single" w:sz="4" w:space="1" w:color="C00000"/>
      </w:pBdr>
      <w:rPr>
        <w:rFonts w:ascii="Brandon Text Regular" w:hAnsi="Brandon Text Regular"/>
        <w:color w:val="C00000"/>
        <w:sz w:val="21"/>
        <w:szCs w:val="21"/>
      </w:rPr>
    </w:pPr>
    <w:r w:rsidRPr="008734D9">
      <w:rPr>
        <w:rFonts w:ascii="Brandon Text Regular" w:hAnsi="Brandon Text Regular"/>
        <w:color w:val="3A3A3A" w:themeColor="background2" w:themeShade="40"/>
        <w:sz w:val="21"/>
        <w:szCs w:val="21"/>
      </w:rPr>
      <w:t>PRAXISPORTFOLIO</w:t>
    </w:r>
    <w:r w:rsidRPr="008734D9">
      <w:rPr>
        <w:rFonts w:ascii="Brandon Text Regular" w:hAnsi="Brandon Text Regular"/>
        <w:sz w:val="22"/>
        <w:szCs w:val="22"/>
      </w:rPr>
      <w:tab/>
    </w:r>
    <w:r w:rsidRPr="008734D9">
      <w:rPr>
        <w:rFonts w:ascii="Brandon Text Regular" w:hAnsi="Brandon Text Regular"/>
        <w:sz w:val="22"/>
        <w:szCs w:val="22"/>
      </w:rPr>
      <w:tab/>
    </w:r>
    <w:r w:rsidRPr="008734D9">
      <w:rPr>
        <w:rFonts w:ascii="Brandon Text Medium" w:hAnsi="Brandon Text Medium"/>
        <w:color w:val="3A3A3A" w:themeColor="background2" w:themeShade="40"/>
        <w:sz w:val="21"/>
        <w:szCs w:val="21"/>
      </w:rPr>
      <w:fldChar w:fldCharType="begin"/>
    </w:r>
    <w:r w:rsidRPr="008734D9">
      <w:rPr>
        <w:rFonts w:ascii="Brandon Text Medium" w:hAnsi="Brandon Text Medium"/>
        <w:color w:val="3A3A3A" w:themeColor="background2" w:themeShade="40"/>
        <w:sz w:val="21"/>
        <w:szCs w:val="21"/>
      </w:rPr>
      <w:instrText xml:space="preserve"> STYLEREF "Überschrift 1" \* MERGEFORMAT </w:instrText>
    </w:r>
    <w:r w:rsidRPr="008734D9">
      <w:rPr>
        <w:rFonts w:ascii="Brandon Text Medium" w:hAnsi="Brandon Text Medium"/>
        <w:color w:val="3A3A3A" w:themeColor="background2" w:themeShade="40"/>
        <w:sz w:val="21"/>
        <w:szCs w:val="21"/>
      </w:rPr>
      <w:fldChar w:fldCharType="separate"/>
    </w:r>
    <w:r w:rsidR="0039164D">
      <w:rPr>
        <w:rFonts w:ascii="Brandon Text Medium" w:hAnsi="Brandon Text Medium"/>
        <w:noProof/>
        <w:color w:val="3A3A3A" w:themeColor="background2" w:themeShade="40"/>
        <w:sz w:val="21"/>
        <w:szCs w:val="21"/>
      </w:rPr>
      <w:t>Das Pflichtpraktikum im Detail</w:t>
    </w:r>
    <w:r w:rsidRPr="008734D9">
      <w:rPr>
        <w:rFonts w:ascii="Brandon Text Medium" w:hAnsi="Brandon Text Medium"/>
        <w:color w:val="3A3A3A" w:themeColor="background2" w:themeShade="40"/>
        <w:sz w:val="21"/>
        <w:szCs w:val="2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67D5"/>
    <w:multiLevelType w:val="multilevel"/>
    <w:tmpl w:val="C466058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23E093C"/>
    <w:multiLevelType w:val="hybridMultilevel"/>
    <w:tmpl w:val="FC12C134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5410759">
    <w:abstractNumId w:val="1"/>
  </w:num>
  <w:num w:numId="2" w16cid:durableId="1066299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C6"/>
    <w:rsid w:val="00033D9D"/>
    <w:rsid w:val="00076E6D"/>
    <w:rsid w:val="00087E8F"/>
    <w:rsid w:val="002A0DDE"/>
    <w:rsid w:val="002E41DA"/>
    <w:rsid w:val="0039164D"/>
    <w:rsid w:val="003958AA"/>
    <w:rsid w:val="003F6F8F"/>
    <w:rsid w:val="00523D48"/>
    <w:rsid w:val="006049ED"/>
    <w:rsid w:val="00697F89"/>
    <w:rsid w:val="00774E6D"/>
    <w:rsid w:val="007F6681"/>
    <w:rsid w:val="008734D9"/>
    <w:rsid w:val="00882211"/>
    <w:rsid w:val="0089493E"/>
    <w:rsid w:val="00931B42"/>
    <w:rsid w:val="0095377B"/>
    <w:rsid w:val="00963E68"/>
    <w:rsid w:val="009D37C0"/>
    <w:rsid w:val="00B842CF"/>
    <w:rsid w:val="00CD77D0"/>
    <w:rsid w:val="00E17CC6"/>
    <w:rsid w:val="00F634CB"/>
    <w:rsid w:val="00FA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82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9"/>
    <w:qFormat/>
    <w:rsid w:val="00697F89"/>
    <w:pPr>
      <w:keepNext/>
      <w:keepLines/>
      <w:numPr>
        <w:numId w:val="2"/>
      </w:numPr>
      <w:shd w:val="clear" w:color="auto" w:fill="C00000"/>
      <w:spacing w:before="360" w:after="80"/>
      <w:outlineLvl w:val="0"/>
    </w:pPr>
    <w:rPr>
      <w:rFonts w:ascii="Brandon Text Bold" w:eastAsiaTheme="majorEastAsia" w:hAnsi="Brandon Text Bold" w:cs="Times New Roman (Überschriften"/>
      <w:b/>
      <w:bCs/>
      <w:caps/>
      <w:color w:val="FFFFFF" w:themeColor="background1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87E8F"/>
    <w:pPr>
      <w:keepNext/>
      <w:keepLines/>
      <w:numPr>
        <w:ilvl w:val="1"/>
        <w:numId w:val="2"/>
      </w:numPr>
      <w:spacing w:before="160" w:after="240"/>
      <w:ind w:left="709" w:hanging="709"/>
      <w:outlineLvl w:val="1"/>
    </w:pPr>
    <w:rPr>
      <w:rFonts w:ascii="Brandon Text Bold" w:eastAsiaTheme="majorEastAsia" w:hAnsi="Brandon Text Bold" w:cs="Times New Roman (Überschriften"/>
      <w:b/>
      <w:bCs/>
      <w:caps/>
      <w:noProof/>
      <w:color w:val="C00000"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63E68"/>
    <w:pPr>
      <w:keepNext/>
      <w:keepLines/>
      <w:numPr>
        <w:ilvl w:val="2"/>
        <w:numId w:val="2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63E68"/>
    <w:pPr>
      <w:keepNext/>
      <w:keepLines/>
      <w:numPr>
        <w:ilvl w:val="3"/>
        <w:numId w:val="2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63E68"/>
    <w:pPr>
      <w:keepNext/>
      <w:keepLines/>
      <w:numPr>
        <w:ilvl w:val="4"/>
        <w:numId w:val="2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63E68"/>
    <w:pPr>
      <w:keepNext/>
      <w:keepLines/>
      <w:numPr>
        <w:ilvl w:val="5"/>
        <w:numId w:val="2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63E68"/>
    <w:pPr>
      <w:keepNext/>
      <w:keepLines/>
      <w:numPr>
        <w:ilvl w:val="6"/>
        <w:numId w:val="2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63E68"/>
    <w:pPr>
      <w:keepNext/>
      <w:keepLines/>
      <w:numPr>
        <w:ilvl w:val="7"/>
        <w:numId w:val="2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63E68"/>
    <w:pPr>
      <w:keepNext/>
      <w:keepLines/>
      <w:numPr>
        <w:ilvl w:val="8"/>
        <w:numId w:val="2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rsid w:val="00697F89"/>
    <w:rPr>
      <w:rFonts w:ascii="Brandon Text Bold" w:eastAsiaTheme="majorEastAsia" w:hAnsi="Brandon Text Bold" w:cs="Times New Roman (Überschriften"/>
      <w:b/>
      <w:bCs/>
      <w:caps/>
      <w:color w:val="FFFFFF" w:themeColor="background1"/>
      <w:sz w:val="40"/>
      <w:szCs w:val="40"/>
      <w:shd w:val="clear" w:color="auto" w:fill="C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87E8F"/>
    <w:rPr>
      <w:rFonts w:ascii="Brandon Text Bold" w:eastAsiaTheme="majorEastAsia" w:hAnsi="Brandon Text Bold" w:cs="Times New Roman (Überschriften"/>
      <w:b/>
      <w:bCs/>
      <w:caps/>
      <w:noProof/>
      <w:color w:val="C00000"/>
      <w:sz w:val="36"/>
      <w:szCs w:val="3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63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63E6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63E6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63E6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63E6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63E6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63E6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63E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63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63E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63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63E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63E6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99"/>
    <w:qFormat/>
    <w:rsid w:val="00963E6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63E6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63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63E6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63E68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aliases w:val="Ü3"/>
    <w:basedOn w:val="Standard"/>
    <w:next w:val="Standard"/>
    <w:link w:val="KeinLeerraumZchn"/>
    <w:uiPriority w:val="99"/>
    <w:qFormat/>
    <w:rsid w:val="00B842CF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  <w:b/>
      <w:bCs/>
      <w:kern w:val="0"/>
      <w:szCs w:val="22"/>
      <w:lang w:val="de-DE"/>
      <w14:ligatures w14:val="none"/>
    </w:rPr>
  </w:style>
  <w:style w:type="character" w:customStyle="1" w:styleId="KeinLeerraumZchn">
    <w:name w:val="Kein Leerraum Zchn"/>
    <w:aliases w:val="Ü3 Zchn"/>
    <w:basedOn w:val="Absatz-Standardschriftart"/>
    <w:link w:val="KeinLeerraum"/>
    <w:uiPriority w:val="99"/>
    <w:locked/>
    <w:rsid w:val="00B842CF"/>
    <w:rPr>
      <w:rFonts w:ascii="Calibri" w:eastAsia="Times New Roman" w:hAnsi="Calibri" w:cs="Times New Roman"/>
      <w:b/>
      <w:bCs/>
      <w:kern w:val="0"/>
      <w:szCs w:val="22"/>
      <w:lang w:val="de-DE"/>
      <w14:ligatures w14:val="none"/>
    </w:rPr>
  </w:style>
  <w:style w:type="paragraph" w:styleId="Kopfzeile">
    <w:name w:val="header"/>
    <w:basedOn w:val="Standard"/>
    <w:link w:val="KopfzeileZchn"/>
    <w:uiPriority w:val="99"/>
    <w:unhideWhenUsed/>
    <w:rsid w:val="008734D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34D9"/>
  </w:style>
  <w:style w:type="paragraph" w:styleId="Fuzeile">
    <w:name w:val="footer"/>
    <w:basedOn w:val="Standard"/>
    <w:link w:val="FuzeileZchn"/>
    <w:uiPriority w:val="99"/>
    <w:unhideWhenUsed/>
    <w:rsid w:val="008734D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34D9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E17CC6"/>
    <w:pPr>
      <w:numPr>
        <w:numId w:val="0"/>
      </w:numPr>
      <w:spacing w:before="480" w:after="0" w:line="276" w:lineRule="auto"/>
      <w:outlineLvl w:val="9"/>
    </w:pPr>
    <w:rPr>
      <w:rFonts w:asciiTheme="majorHAnsi" w:hAnsiTheme="majorHAnsi"/>
      <w:kern w:val="0"/>
      <w:sz w:val="28"/>
      <w:szCs w:val="28"/>
      <w:lang w:val="de-DE" w:eastAsia="de-DE"/>
      <w14:ligatures w14:val="none"/>
    </w:rPr>
  </w:style>
  <w:style w:type="paragraph" w:styleId="Verzeichnis1">
    <w:name w:val="toc 1"/>
    <w:basedOn w:val="Standard"/>
    <w:next w:val="Standard"/>
    <w:autoRedefine/>
    <w:uiPriority w:val="39"/>
    <w:unhideWhenUsed/>
    <w:rsid w:val="00E17CC6"/>
    <w:pPr>
      <w:spacing w:before="240" w:after="120"/>
    </w:pPr>
    <w:rPr>
      <w:b/>
      <w:bCs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E17CC6"/>
    <w:pPr>
      <w:spacing w:before="120"/>
      <w:ind w:left="240"/>
    </w:pPr>
    <w:rPr>
      <w:i/>
      <w:i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E17CC6"/>
    <w:pPr>
      <w:ind w:left="480"/>
    </w:pPr>
    <w:rPr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E17CC6"/>
    <w:rPr>
      <w:color w:val="467886" w:themeColor="hyperlink"/>
      <w:u w:val="single"/>
    </w:r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E17CC6"/>
    <w:pPr>
      <w:ind w:left="720"/>
    </w:pPr>
    <w:rPr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E17CC6"/>
    <w:pPr>
      <w:ind w:left="960"/>
    </w:pPr>
    <w:rPr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E17CC6"/>
    <w:pPr>
      <w:ind w:left="1200"/>
    </w:pPr>
    <w:rPr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E17CC6"/>
    <w:pPr>
      <w:ind w:left="1440"/>
    </w:pPr>
    <w:rPr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E17CC6"/>
    <w:pPr>
      <w:ind w:left="1680"/>
    </w:pPr>
    <w:rPr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E17CC6"/>
    <w:pPr>
      <w:ind w:left="1920"/>
    </w:pPr>
    <w:rPr>
      <w:sz w:val="20"/>
      <w:szCs w:val="20"/>
    </w:rPr>
  </w:style>
  <w:style w:type="paragraph" w:customStyle="1" w:styleId="Arbeitshinweis">
    <w:name w:val="Arbeitshinweis"/>
    <w:basedOn w:val="Standard"/>
    <w:qFormat/>
    <w:rsid w:val="00931B42"/>
    <w:pPr>
      <w:pBdr>
        <w:left w:val="single" w:sz="48" w:space="4" w:color="C00000"/>
      </w:pBdr>
      <w:shd w:val="clear" w:color="auto" w:fill="D9D9D9" w:themeFill="background1" w:themeFillShade="D9"/>
      <w:ind w:left="284"/>
    </w:pPr>
    <w:rPr>
      <w:rFonts w:ascii="Brandon Text Light" w:hAnsi="Brandon Text Light"/>
      <w:i/>
      <w:iCs/>
      <w:sz w:val="21"/>
      <w:szCs w:val="21"/>
      <w:lang w:val="de-DE"/>
    </w:rPr>
  </w:style>
  <w:style w:type="table" w:styleId="Tabellenraster">
    <w:name w:val="Table Grid"/>
    <w:basedOn w:val="NormaleTabelle"/>
    <w:uiPriority w:val="39"/>
    <w:rsid w:val="009D3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4CF35C-C756-B041-825A-C2C4B1E6B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PRAXISPORTFOLIO_HAKHAS.dotx</Template>
  <TotalTime>0</TotalTime>
  <Pages>11</Pages>
  <Words>841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Walter</dc:creator>
  <cp:keywords/>
  <dc:description/>
  <cp:lastModifiedBy>Marek Walter</cp:lastModifiedBy>
  <cp:revision>2</cp:revision>
  <dcterms:created xsi:type="dcterms:W3CDTF">2026-05-21T19:50:00Z</dcterms:created>
  <dcterms:modified xsi:type="dcterms:W3CDTF">2026-05-21T19:50:00Z</dcterms:modified>
</cp:coreProperties>
</file>